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0"/>
        <w:gridCol w:w="978"/>
        <w:gridCol w:w="108"/>
        <w:gridCol w:w="10"/>
        <w:gridCol w:w="3175"/>
        <w:gridCol w:w="2656"/>
        <w:gridCol w:w="2242"/>
        <w:gridCol w:w="28"/>
      </w:tblGrid>
      <w:tr w:rsidR="005316C8" w14:paraId="42BAEA51" w14:textId="77777777" w:rsidTr="007762D9">
        <w:trPr>
          <w:jc w:val="center"/>
        </w:trPr>
        <w:tc>
          <w:tcPr>
            <w:tcW w:w="9637" w:type="dxa"/>
            <w:gridSpan w:val="8"/>
            <w:hideMark/>
          </w:tcPr>
          <w:p w14:paraId="42BAEA4F" w14:textId="1B6E630B" w:rsidR="005316C8" w:rsidRDefault="005316C8">
            <w:pPr>
              <w:pStyle w:val="BodyText0"/>
              <w:spacing w:before="60" w:after="60"/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bCs/>
                <w:sz w:val="22"/>
                <w:szCs w:val="22"/>
              </w:rPr>
              <w:t>AGENDA FOR MEETING</w:t>
            </w:r>
          </w:p>
          <w:p w14:paraId="42BAEA50" w14:textId="77777777" w:rsidR="005316C8" w:rsidRDefault="005316C8">
            <w:pPr>
              <w:pStyle w:val="BodyText0"/>
              <w:spacing w:before="60" w:after="60"/>
              <w:ind w:left="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Councillors are hereby </w:t>
            </w:r>
            <w:commentRangeStart w:id="0"/>
            <w:r>
              <w:rPr>
                <w:rFonts w:asciiTheme="minorHAnsi" w:hAnsiTheme="minorHAnsi" w:cs="Arial"/>
                <w:bCs/>
                <w:sz w:val="22"/>
                <w:szCs w:val="22"/>
              </w:rPr>
              <w:t>summoned</w:t>
            </w:r>
            <w:commentRangeEnd w:id="0"/>
            <w:r w:rsidR="00554492">
              <w:rPr>
                <w:rStyle w:val="CommentReference"/>
              </w:rPr>
              <w:commentReference w:id="0"/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 to attend, and members of the public and press are invited to attend the next meeting of Silchester Parish Council, to be held on:</w:t>
            </w:r>
          </w:p>
        </w:tc>
      </w:tr>
      <w:tr w:rsidR="00017A7A" w14:paraId="42BAEA56" w14:textId="77777777" w:rsidTr="007762D9">
        <w:trPr>
          <w:gridAfter w:val="1"/>
          <w:wAfter w:w="28" w:type="dxa"/>
          <w:jc w:val="center"/>
        </w:trPr>
        <w:tc>
          <w:tcPr>
            <w:tcW w:w="1526" w:type="dxa"/>
            <w:gridSpan w:val="3"/>
            <w:hideMark/>
          </w:tcPr>
          <w:p w14:paraId="42BAEA52" w14:textId="77777777" w:rsidR="005316C8" w:rsidRDefault="005316C8">
            <w:pPr>
              <w:pStyle w:val="BodyText0"/>
              <w:spacing w:before="60" w:after="60"/>
              <w:ind w:left="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Date:</w:t>
            </w:r>
          </w:p>
        </w:tc>
        <w:tc>
          <w:tcPr>
            <w:tcW w:w="3185" w:type="dxa"/>
            <w:gridSpan w:val="2"/>
            <w:hideMark/>
          </w:tcPr>
          <w:p w14:paraId="42BAEA53" w14:textId="073EEC98" w:rsidR="005316C8" w:rsidRDefault="00BB496B" w:rsidP="00DE7AA4">
            <w:pPr>
              <w:pStyle w:val="BodyText0"/>
              <w:spacing w:before="60" w:after="60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Wednesday</w:t>
            </w:r>
            <w:r w:rsidR="00FF643A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  <w:r w:rsidRPr="00BB496B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rd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January</w:t>
            </w:r>
            <w:r w:rsidR="00365B64">
              <w:rPr>
                <w:rFonts w:asciiTheme="minorHAnsi" w:hAnsiTheme="minorHAnsi" w:cs="Arial"/>
                <w:b/>
                <w:sz w:val="22"/>
                <w:szCs w:val="22"/>
              </w:rPr>
              <w:t xml:space="preserve"> 202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</w:p>
        </w:tc>
        <w:tc>
          <w:tcPr>
            <w:tcW w:w="2656" w:type="dxa"/>
            <w:hideMark/>
          </w:tcPr>
          <w:p w14:paraId="42BAEA54" w14:textId="77777777" w:rsidR="005316C8" w:rsidRDefault="005316C8" w:rsidP="00A525D6">
            <w:pPr>
              <w:pStyle w:val="BodyText0"/>
              <w:spacing w:before="60" w:after="60"/>
              <w:ind w:left="-1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Time:</w:t>
            </w:r>
          </w:p>
        </w:tc>
        <w:tc>
          <w:tcPr>
            <w:tcW w:w="2242" w:type="dxa"/>
            <w:hideMark/>
          </w:tcPr>
          <w:p w14:paraId="42BAEA55" w14:textId="043BA00C" w:rsidR="005316C8" w:rsidRDefault="009146E1">
            <w:pPr>
              <w:pStyle w:val="BodyText0"/>
              <w:spacing w:before="60" w:after="60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7.30pm</w:t>
            </w:r>
          </w:p>
        </w:tc>
      </w:tr>
      <w:tr w:rsidR="00460AD3" w14:paraId="42BAEA59" w14:textId="77777777" w:rsidTr="007762D9">
        <w:trPr>
          <w:gridAfter w:val="1"/>
          <w:wAfter w:w="28" w:type="dxa"/>
          <w:jc w:val="center"/>
        </w:trPr>
        <w:tc>
          <w:tcPr>
            <w:tcW w:w="1526" w:type="dxa"/>
            <w:gridSpan w:val="3"/>
            <w:hideMark/>
          </w:tcPr>
          <w:p w14:paraId="42BAEA57" w14:textId="77777777" w:rsidR="005316C8" w:rsidRDefault="005316C8">
            <w:pPr>
              <w:pStyle w:val="BodyText0"/>
              <w:spacing w:before="60" w:after="60"/>
              <w:ind w:left="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Place:</w:t>
            </w:r>
          </w:p>
        </w:tc>
        <w:tc>
          <w:tcPr>
            <w:tcW w:w="8083" w:type="dxa"/>
            <w:gridSpan w:val="4"/>
            <w:hideMark/>
          </w:tcPr>
          <w:p w14:paraId="42BAEA58" w14:textId="2AA4EC3A" w:rsidR="005316C8" w:rsidRDefault="00CE53D4">
            <w:pPr>
              <w:pStyle w:val="BodyText0"/>
              <w:spacing w:before="60" w:after="60"/>
              <w:ind w:left="0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Silchester Village Hall</w:t>
            </w:r>
            <w:r w:rsidR="00FC59F8">
              <w:rPr>
                <w:rFonts w:asciiTheme="minorHAnsi" w:hAnsiTheme="minorHAnsi" w:cs="Arial"/>
                <w:b/>
                <w:sz w:val="22"/>
                <w:szCs w:val="22"/>
              </w:rPr>
              <w:t xml:space="preserve"> – Club Room</w:t>
            </w:r>
          </w:p>
        </w:tc>
      </w:tr>
      <w:tr w:rsidR="00914AA0" w14:paraId="42BAEA5E" w14:textId="77777777" w:rsidTr="00952D70">
        <w:trPr>
          <w:jc w:val="center"/>
        </w:trPr>
        <w:tc>
          <w:tcPr>
            <w:tcW w:w="0" w:type="auto"/>
            <w:hideMark/>
          </w:tcPr>
          <w:p w14:paraId="42BAEA5A" w14:textId="77777777" w:rsidR="005316C8" w:rsidRDefault="005316C8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9197" w:type="dxa"/>
            <w:gridSpan w:val="7"/>
            <w:hideMark/>
          </w:tcPr>
          <w:p w14:paraId="42BAEA5B" w14:textId="77777777" w:rsidR="005316C8" w:rsidRDefault="005316C8" w:rsidP="000B4E3B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General Announcements</w:t>
            </w:r>
          </w:p>
          <w:p w14:paraId="42BAEA5C" w14:textId="77777777" w:rsidR="00E60316" w:rsidRDefault="00DE7AA4" w:rsidP="00E60316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E7AA4">
              <w:rPr>
                <w:rFonts w:asciiTheme="minorHAnsi" w:hAnsiTheme="minorHAnsi" w:cstheme="minorHAnsi"/>
                <w:sz w:val="22"/>
                <w:szCs w:val="22"/>
              </w:rPr>
              <w:t xml:space="preserve">This meeting is being audio recorded by the Clerk for his personal use in </w:t>
            </w:r>
            <w:r w:rsidR="00E60316">
              <w:rPr>
                <w:rFonts w:asciiTheme="minorHAnsi" w:hAnsiTheme="minorHAnsi" w:cstheme="minorHAnsi"/>
                <w:sz w:val="22"/>
                <w:szCs w:val="22"/>
              </w:rPr>
              <w:t>drafting</w:t>
            </w:r>
            <w:r w:rsidRPr="00DE7AA4">
              <w:rPr>
                <w:rFonts w:asciiTheme="minorHAnsi" w:hAnsiTheme="minorHAnsi" w:cstheme="minorHAnsi"/>
                <w:sz w:val="22"/>
                <w:szCs w:val="22"/>
              </w:rPr>
              <w:t xml:space="preserve"> the minutes after which the recording will be deleted.  No other video or audio recording of the meeting is permitted without the prior </w:t>
            </w:r>
            <w:r w:rsidR="00A77F62">
              <w:rPr>
                <w:rFonts w:asciiTheme="minorHAnsi" w:hAnsiTheme="minorHAnsi" w:cstheme="minorHAnsi"/>
                <w:sz w:val="22"/>
                <w:szCs w:val="22"/>
              </w:rPr>
              <w:t xml:space="preserve">written </w:t>
            </w:r>
            <w:r w:rsidRPr="00DE7AA4">
              <w:rPr>
                <w:rFonts w:asciiTheme="minorHAnsi" w:hAnsiTheme="minorHAnsi" w:cstheme="minorHAnsi"/>
                <w:sz w:val="22"/>
                <w:szCs w:val="22"/>
              </w:rPr>
              <w:t>agreement of Silchester Parish Council.</w:t>
            </w:r>
          </w:p>
          <w:p w14:paraId="42BAEA5D" w14:textId="77777777" w:rsidR="000B33FC" w:rsidRPr="00E60316" w:rsidRDefault="000B33FC" w:rsidP="00E60316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4AA0" w14:paraId="42BAEA61" w14:textId="77777777" w:rsidTr="00952D70">
        <w:trPr>
          <w:jc w:val="center"/>
        </w:trPr>
        <w:tc>
          <w:tcPr>
            <w:tcW w:w="0" w:type="auto"/>
            <w:hideMark/>
          </w:tcPr>
          <w:p w14:paraId="42BAEA5F" w14:textId="77777777" w:rsidR="005316C8" w:rsidRDefault="005316C8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9197" w:type="dxa"/>
            <w:gridSpan w:val="7"/>
            <w:hideMark/>
          </w:tcPr>
          <w:p w14:paraId="42BAEA60" w14:textId="77777777" w:rsidR="005316C8" w:rsidRDefault="005316C8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Apologies for Absence</w:t>
            </w:r>
          </w:p>
        </w:tc>
      </w:tr>
      <w:tr w:rsidR="00914AA0" w14:paraId="42BAEA64" w14:textId="77777777" w:rsidTr="00952D70">
        <w:trPr>
          <w:jc w:val="center"/>
        </w:trPr>
        <w:tc>
          <w:tcPr>
            <w:tcW w:w="0" w:type="auto"/>
            <w:hideMark/>
          </w:tcPr>
          <w:p w14:paraId="42BAEA62" w14:textId="77777777" w:rsidR="005316C8" w:rsidRDefault="005316C8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</w:p>
        </w:tc>
        <w:tc>
          <w:tcPr>
            <w:tcW w:w="9197" w:type="dxa"/>
            <w:gridSpan w:val="7"/>
            <w:hideMark/>
          </w:tcPr>
          <w:p w14:paraId="42BAEA63" w14:textId="77777777" w:rsidR="0096697A" w:rsidRPr="0096697A" w:rsidRDefault="005316C8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To receive Declarations of Interes</w:t>
            </w:r>
            <w:r w:rsidR="0096697A">
              <w:rPr>
                <w:rFonts w:asciiTheme="minorHAnsi" w:hAnsiTheme="minorHAnsi" w:cs="Arial"/>
                <w:b/>
                <w:sz w:val="22"/>
                <w:szCs w:val="22"/>
              </w:rPr>
              <w:t>t</w:t>
            </w:r>
          </w:p>
        </w:tc>
      </w:tr>
      <w:tr w:rsidR="006B7ABD" w14:paraId="42BAEA67" w14:textId="77777777" w:rsidTr="00952D70">
        <w:trPr>
          <w:jc w:val="center"/>
        </w:trPr>
        <w:tc>
          <w:tcPr>
            <w:tcW w:w="0" w:type="auto"/>
          </w:tcPr>
          <w:p w14:paraId="42BAEA65" w14:textId="77777777" w:rsidR="006B7ABD" w:rsidRDefault="006B7ABD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</w:p>
        </w:tc>
        <w:tc>
          <w:tcPr>
            <w:tcW w:w="9197" w:type="dxa"/>
            <w:gridSpan w:val="7"/>
          </w:tcPr>
          <w:p w14:paraId="42BAEA66" w14:textId="3749B41C" w:rsidR="006B7ABD" w:rsidRDefault="006B7ABD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Parish Magazine article author </w:t>
            </w:r>
            <w:r w:rsidR="003E6BDE">
              <w:rPr>
                <w:rFonts w:asciiTheme="minorHAnsi" w:hAnsiTheme="minorHAnsi" w:cs="Arial"/>
                <w:b/>
                <w:sz w:val="22"/>
                <w:szCs w:val="22"/>
              </w:rPr>
              <w:t>–</w:t>
            </w:r>
            <w:r w:rsidR="004643F6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3E6BDE">
              <w:rPr>
                <w:rFonts w:asciiTheme="minorHAnsi" w:hAnsiTheme="minorHAnsi" w:cs="Arial"/>
                <w:b/>
                <w:sz w:val="22"/>
                <w:szCs w:val="22"/>
              </w:rPr>
              <w:t>Cllr</w:t>
            </w:r>
            <w:r w:rsidR="00081EC5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F31020">
              <w:rPr>
                <w:rFonts w:asciiTheme="minorHAnsi" w:hAnsiTheme="minorHAnsi" w:cs="Arial"/>
                <w:b/>
                <w:sz w:val="22"/>
                <w:szCs w:val="22"/>
              </w:rPr>
              <w:t>J Durrant</w:t>
            </w:r>
          </w:p>
        </w:tc>
      </w:tr>
      <w:tr w:rsidR="00A77574" w14:paraId="39EA4873" w14:textId="77777777" w:rsidTr="00952D70">
        <w:trPr>
          <w:jc w:val="center"/>
        </w:trPr>
        <w:tc>
          <w:tcPr>
            <w:tcW w:w="0" w:type="auto"/>
          </w:tcPr>
          <w:p w14:paraId="2B9E3CF8" w14:textId="3E63C6AA" w:rsidR="00A77574" w:rsidRDefault="00416F0E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  <w:tc>
          <w:tcPr>
            <w:tcW w:w="9197" w:type="dxa"/>
            <w:gridSpan w:val="7"/>
          </w:tcPr>
          <w:p w14:paraId="7095B269" w14:textId="05AB53C1" w:rsidR="006E25DB" w:rsidRPr="00BB1279" w:rsidRDefault="00412408" w:rsidP="00BB1279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Scheme of Delegation</w:t>
            </w:r>
            <w:r w:rsidR="003F1C86">
              <w:rPr>
                <w:rFonts w:asciiTheme="minorHAnsi" w:hAnsiTheme="minorHAnsi" w:cs="Arial"/>
                <w:b/>
                <w:sz w:val="22"/>
                <w:szCs w:val="22"/>
              </w:rPr>
              <w:t xml:space="preserve"> – Approval of actions </w:t>
            </w:r>
            <w:r w:rsidR="00F31A10">
              <w:rPr>
                <w:rFonts w:asciiTheme="minorHAnsi" w:hAnsiTheme="minorHAnsi" w:cs="Arial"/>
                <w:b/>
                <w:sz w:val="22"/>
                <w:szCs w:val="22"/>
              </w:rPr>
              <w:t>taken by the Clerk</w:t>
            </w:r>
          </w:p>
        </w:tc>
      </w:tr>
      <w:tr w:rsidR="00301907" w14:paraId="08B63BB4" w14:textId="77777777" w:rsidTr="00301907">
        <w:trPr>
          <w:jc w:val="center"/>
        </w:trPr>
        <w:tc>
          <w:tcPr>
            <w:tcW w:w="0" w:type="auto"/>
          </w:tcPr>
          <w:p w14:paraId="5D32C718" w14:textId="77777777" w:rsidR="00301907" w:rsidRDefault="00301907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96" w:type="dxa"/>
            <w:gridSpan w:val="3"/>
          </w:tcPr>
          <w:p w14:paraId="35427431" w14:textId="60DA2C9E" w:rsidR="00301907" w:rsidRDefault="00301907" w:rsidP="00BB1279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5.1</w:t>
            </w:r>
          </w:p>
        </w:tc>
        <w:tc>
          <w:tcPr>
            <w:tcW w:w="8101" w:type="dxa"/>
            <w:gridSpan w:val="4"/>
          </w:tcPr>
          <w:p w14:paraId="000CDE3B" w14:textId="297AEBD2" w:rsidR="00301907" w:rsidRPr="00191F38" w:rsidRDefault="00191F38" w:rsidP="00BB1279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Cs/>
                <w:sz w:val="22"/>
                <w:szCs w:val="22"/>
              </w:rPr>
            </w:pPr>
            <w:r w:rsidRPr="00191F38">
              <w:rPr>
                <w:rFonts w:asciiTheme="minorHAnsi" w:hAnsiTheme="minorHAnsi" w:cs="Arial"/>
                <w:bCs/>
                <w:sz w:val="22"/>
                <w:szCs w:val="22"/>
              </w:rPr>
              <w:t>Basingstoke and Deane Housing and Homelessness Strategy Consultation</w:t>
            </w:r>
            <w:r w:rsidR="00305D31">
              <w:rPr>
                <w:rFonts w:asciiTheme="minorHAnsi" w:hAnsiTheme="minorHAnsi" w:cs="Arial"/>
                <w:bCs/>
                <w:sz w:val="22"/>
                <w:szCs w:val="22"/>
              </w:rPr>
              <w:t xml:space="preserve"> - Survey</w:t>
            </w:r>
          </w:p>
        </w:tc>
      </w:tr>
      <w:tr w:rsidR="000C70F0" w:rsidRPr="000C70F0" w14:paraId="31E226CF" w14:textId="77777777" w:rsidTr="00301907">
        <w:trPr>
          <w:jc w:val="center"/>
        </w:trPr>
        <w:tc>
          <w:tcPr>
            <w:tcW w:w="0" w:type="auto"/>
          </w:tcPr>
          <w:p w14:paraId="1B6FB9D3" w14:textId="77777777" w:rsidR="000C70F0" w:rsidRDefault="000C70F0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96" w:type="dxa"/>
            <w:gridSpan w:val="3"/>
          </w:tcPr>
          <w:p w14:paraId="28389631" w14:textId="2EA5D2C0" w:rsidR="000C70F0" w:rsidRDefault="000C70F0" w:rsidP="00BB1279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5.2</w:t>
            </w:r>
          </w:p>
        </w:tc>
        <w:tc>
          <w:tcPr>
            <w:tcW w:w="8101" w:type="dxa"/>
            <w:gridSpan w:val="4"/>
          </w:tcPr>
          <w:p w14:paraId="1DE694AB" w14:textId="2F00CE38" w:rsidR="000C70F0" w:rsidRPr="00305D31" w:rsidRDefault="000C70F0" w:rsidP="00305D31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C70F0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ports </w:t>
            </w:r>
            <w:r w:rsidR="00305D31">
              <w:rPr>
                <w:rFonts w:asciiTheme="minorHAnsi" w:hAnsiTheme="minorHAnsi" w:cstheme="minorHAnsi"/>
                <w:sz w:val="22"/>
                <w:szCs w:val="22"/>
              </w:rPr>
              <w:t>Pavilion cesspool replacement – Acceptance of quote</w:t>
            </w:r>
          </w:p>
        </w:tc>
      </w:tr>
      <w:tr w:rsidR="005148CA" w14:paraId="42BAEA6A" w14:textId="77777777" w:rsidTr="00952D70">
        <w:trPr>
          <w:jc w:val="center"/>
        </w:trPr>
        <w:tc>
          <w:tcPr>
            <w:tcW w:w="0" w:type="auto"/>
            <w:hideMark/>
          </w:tcPr>
          <w:p w14:paraId="42BAEA68" w14:textId="25962B30" w:rsidR="005148CA" w:rsidRDefault="00416F0E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</w:p>
        </w:tc>
        <w:tc>
          <w:tcPr>
            <w:tcW w:w="9197" w:type="dxa"/>
            <w:gridSpan w:val="7"/>
            <w:hideMark/>
          </w:tcPr>
          <w:p w14:paraId="42BAEA69" w14:textId="77777777" w:rsidR="005148CA" w:rsidRDefault="005148CA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Minutes of the Last Parish Council Meeting</w:t>
            </w:r>
          </w:p>
        </w:tc>
      </w:tr>
      <w:tr w:rsidR="005148CA" w14:paraId="42BAEA6E" w14:textId="77777777" w:rsidTr="007E0158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0" w:type="auto"/>
          </w:tcPr>
          <w:p w14:paraId="42BAEA6B" w14:textId="77777777" w:rsidR="005148CA" w:rsidRDefault="005148CA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  <w:hideMark/>
          </w:tcPr>
          <w:p w14:paraId="42BAEA6C" w14:textId="5E8EAFA6" w:rsidR="005148CA" w:rsidRDefault="00416F0E" w:rsidP="002E2861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="005148CA">
              <w:rPr>
                <w:rFonts w:asciiTheme="minorHAnsi" w:hAnsiTheme="minorHAnsi" w:cs="Arial"/>
                <w:sz w:val="22"/>
                <w:szCs w:val="22"/>
              </w:rPr>
              <w:t>.1</w:t>
            </w:r>
          </w:p>
        </w:tc>
        <w:tc>
          <w:tcPr>
            <w:tcW w:w="8083" w:type="dxa"/>
            <w:gridSpan w:val="4"/>
            <w:hideMark/>
          </w:tcPr>
          <w:p w14:paraId="42BAEA6D" w14:textId="0EACDECD" w:rsidR="002E2861" w:rsidRPr="002E2861" w:rsidRDefault="005148CA" w:rsidP="002E2861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To approve and sign the minutes of the </w:t>
            </w:r>
            <w:r w:rsidR="006403E6">
              <w:rPr>
                <w:rFonts w:asciiTheme="minorHAnsi" w:hAnsiTheme="minorHAnsi" w:cs="Arial"/>
                <w:sz w:val="22"/>
                <w:szCs w:val="22"/>
              </w:rPr>
              <w:t xml:space="preserve">Monthly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meeting of </w:t>
            </w:r>
            <w:r w:rsidR="00B24FBC">
              <w:rPr>
                <w:rFonts w:asciiTheme="minorHAnsi" w:hAnsiTheme="minorHAnsi" w:cs="Arial"/>
                <w:sz w:val="22"/>
                <w:szCs w:val="22"/>
              </w:rPr>
              <w:t>5</w:t>
            </w:r>
            <w:r w:rsidR="00052FFD">
              <w:rPr>
                <w:rFonts w:asciiTheme="minorHAnsi" w:hAnsiTheme="minorHAnsi" w:cs="Arial"/>
                <w:sz w:val="22"/>
                <w:szCs w:val="22"/>
              </w:rPr>
              <w:t xml:space="preserve">th </w:t>
            </w:r>
            <w:r w:rsidR="00B24FBC">
              <w:rPr>
                <w:rFonts w:asciiTheme="minorHAnsi" w:hAnsiTheme="minorHAnsi" w:cs="Arial"/>
                <w:sz w:val="22"/>
                <w:szCs w:val="22"/>
              </w:rPr>
              <w:t>Dec</w:t>
            </w:r>
            <w:r w:rsidR="00052FFD">
              <w:rPr>
                <w:rFonts w:asciiTheme="minorHAnsi" w:hAnsiTheme="minorHAnsi" w:cs="Arial"/>
                <w:sz w:val="22"/>
                <w:szCs w:val="22"/>
              </w:rPr>
              <w:t>ember</w:t>
            </w:r>
            <w:r w:rsidR="00F61D25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>202</w:t>
            </w:r>
            <w:r w:rsidR="008F7994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</w:tr>
      <w:tr w:rsidR="00F33312" w14:paraId="42BAEA71" w14:textId="77777777" w:rsidTr="007E0158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0" w:type="auto"/>
          </w:tcPr>
          <w:p w14:paraId="42BAEA6F" w14:textId="380D7112" w:rsidR="00F33312" w:rsidRDefault="00F33312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7</w:t>
            </w:r>
          </w:p>
        </w:tc>
        <w:tc>
          <w:tcPr>
            <w:tcW w:w="9169" w:type="dxa"/>
            <w:gridSpan w:val="6"/>
          </w:tcPr>
          <w:p w14:paraId="42BAEA70" w14:textId="77777777" w:rsidR="00F33312" w:rsidRDefault="00F33312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Matters Arising and Not Appearing Elsewhere on the Agenda</w:t>
            </w:r>
          </w:p>
        </w:tc>
      </w:tr>
      <w:tr w:rsidR="00F33312" w14:paraId="42BAEA75" w14:textId="77777777" w:rsidTr="007E0158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0" w:type="auto"/>
          </w:tcPr>
          <w:p w14:paraId="42BAEA72" w14:textId="77777777" w:rsidR="00F33312" w:rsidRDefault="00F33312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42BAEA73" w14:textId="7B5BDD3A" w:rsidR="00F33312" w:rsidRDefault="00F33312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7.1</w:t>
            </w:r>
          </w:p>
        </w:tc>
        <w:tc>
          <w:tcPr>
            <w:tcW w:w="8083" w:type="dxa"/>
            <w:gridSpan w:val="4"/>
          </w:tcPr>
          <w:p w14:paraId="42BAEA74" w14:textId="77777777" w:rsidR="00F33312" w:rsidRDefault="00F33312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Review of action tracker</w:t>
            </w:r>
          </w:p>
        </w:tc>
      </w:tr>
      <w:tr w:rsidR="00F33312" w14:paraId="42BAEA79" w14:textId="77777777" w:rsidTr="00952D70">
        <w:trPr>
          <w:jc w:val="center"/>
        </w:trPr>
        <w:tc>
          <w:tcPr>
            <w:tcW w:w="0" w:type="auto"/>
          </w:tcPr>
          <w:p w14:paraId="42BAEA76" w14:textId="3AD89D8E" w:rsidR="00F33312" w:rsidRDefault="00F33312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9197" w:type="dxa"/>
            <w:gridSpan w:val="7"/>
          </w:tcPr>
          <w:p w14:paraId="42BAEA77" w14:textId="0D9DA8AB" w:rsidR="00F33312" w:rsidRDefault="00F33312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Open Forum –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To hear matters raised by members of the public, or Councillors with a prejudicial interest either on agenda items, or for future consultation. (a maximum period of 20 minutes only) </w:t>
            </w:r>
          </w:p>
          <w:p w14:paraId="42BAEA78" w14:textId="4F33239E" w:rsidR="00F33312" w:rsidRPr="000B33FC" w:rsidRDefault="00F33312" w:rsidP="00F3331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16"/>
                <w:szCs w:val="16"/>
              </w:rPr>
            </w:pPr>
            <w:r w:rsidRPr="00D002D0">
              <w:rPr>
                <w:rFonts w:asciiTheme="minorHAnsi" w:hAnsiTheme="minorHAnsi" w:cs="Arial"/>
                <w:sz w:val="16"/>
                <w:szCs w:val="16"/>
              </w:rPr>
              <w:t>(NB for non- agenda items Members of the Council are not permitted to respond, except to ask questions for clarification)</w:t>
            </w:r>
          </w:p>
        </w:tc>
      </w:tr>
      <w:tr w:rsidR="00F33312" w14:paraId="42BAEA7C" w14:textId="77777777" w:rsidTr="00952D70">
        <w:trPr>
          <w:jc w:val="center"/>
        </w:trPr>
        <w:tc>
          <w:tcPr>
            <w:tcW w:w="0" w:type="auto"/>
          </w:tcPr>
          <w:p w14:paraId="42BAEA7A" w14:textId="4B53FE89" w:rsidR="00F33312" w:rsidRDefault="00F33312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9</w:t>
            </w:r>
          </w:p>
        </w:tc>
        <w:tc>
          <w:tcPr>
            <w:tcW w:w="9197" w:type="dxa"/>
            <w:gridSpan w:val="7"/>
          </w:tcPr>
          <w:p w14:paraId="42BAEA7B" w14:textId="77777777" w:rsidR="00F33312" w:rsidRDefault="00F33312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Planning</w:t>
            </w:r>
          </w:p>
        </w:tc>
      </w:tr>
      <w:tr w:rsidR="00F33312" w14:paraId="42BAEA80" w14:textId="77777777" w:rsidTr="007E0158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0" w:type="auto"/>
          </w:tcPr>
          <w:p w14:paraId="42BAEA7D" w14:textId="77777777" w:rsidR="00F33312" w:rsidRDefault="00F33312" w:rsidP="00F3331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  <w:hideMark/>
          </w:tcPr>
          <w:p w14:paraId="42BAEA7E" w14:textId="148D3890" w:rsidR="00F33312" w:rsidRDefault="00F33312" w:rsidP="00F3331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9.1</w:t>
            </w:r>
          </w:p>
        </w:tc>
        <w:tc>
          <w:tcPr>
            <w:tcW w:w="8083" w:type="dxa"/>
            <w:gridSpan w:val="4"/>
          </w:tcPr>
          <w:p w14:paraId="42BAEA7F" w14:textId="167AF40D" w:rsidR="00237292" w:rsidRPr="00237292" w:rsidRDefault="00237292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Solar Farm Appeal</w:t>
            </w:r>
            <w:r w:rsidR="003C5823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390E47">
              <w:rPr>
                <w:rFonts w:asciiTheme="minorHAnsi" w:hAnsiTheme="minorHAnsi" w:cs="Arial"/>
                <w:sz w:val="22"/>
                <w:szCs w:val="22"/>
              </w:rPr>
              <w:t xml:space="preserve">Hearing </w:t>
            </w:r>
            <w:r w:rsidR="003C5823">
              <w:rPr>
                <w:rFonts w:asciiTheme="minorHAnsi" w:hAnsiTheme="minorHAnsi" w:cs="Arial"/>
                <w:sz w:val="22"/>
                <w:szCs w:val="22"/>
              </w:rPr>
              <w:t>to the Inspectorate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– </w:t>
            </w:r>
            <w:r w:rsidR="00F61D25">
              <w:rPr>
                <w:rFonts w:asciiTheme="minorHAnsi" w:hAnsiTheme="minorHAnsi" w:cs="Arial"/>
                <w:sz w:val="22"/>
                <w:szCs w:val="22"/>
              </w:rPr>
              <w:t>Update</w:t>
            </w:r>
          </w:p>
        </w:tc>
      </w:tr>
      <w:tr w:rsidR="00237292" w14:paraId="4537759D" w14:textId="77777777" w:rsidTr="007E0158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0" w:type="auto"/>
          </w:tcPr>
          <w:p w14:paraId="0B6BA013" w14:textId="77777777" w:rsidR="00237292" w:rsidRDefault="00237292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3AE8A603" w14:textId="0E99975E" w:rsidR="00237292" w:rsidRDefault="00237292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9.2</w:t>
            </w:r>
          </w:p>
        </w:tc>
        <w:tc>
          <w:tcPr>
            <w:tcW w:w="8083" w:type="dxa"/>
            <w:gridSpan w:val="4"/>
          </w:tcPr>
          <w:p w14:paraId="0A3598E6" w14:textId="07269DF9" w:rsidR="00237292" w:rsidRDefault="00237292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 discuss and comment on Planning Applications received by the Clerk prior to the Parish Council meeting date</w:t>
            </w:r>
          </w:p>
        </w:tc>
      </w:tr>
      <w:tr w:rsidR="00237292" w14:paraId="42BAEA90" w14:textId="77777777" w:rsidTr="007E0158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0" w:type="auto"/>
          </w:tcPr>
          <w:p w14:paraId="42BAEA8D" w14:textId="77777777" w:rsidR="00237292" w:rsidRDefault="00237292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42BAEA8E" w14:textId="6BDE18C6" w:rsidR="00237292" w:rsidRDefault="00237292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9.</w:t>
            </w:r>
            <w:r w:rsidR="00F712FD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083" w:type="dxa"/>
            <w:gridSpan w:val="4"/>
          </w:tcPr>
          <w:p w14:paraId="42BAEA8F" w14:textId="3E47BAB3" w:rsidR="00237292" w:rsidRDefault="00237292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BDBC Local Plan Update</w:t>
            </w:r>
          </w:p>
        </w:tc>
      </w:tr>
      <w:tr w:rsidR="00237292" w14:paraId="3FBA35F2" w14:textId="77777777" w:rsidTr="007E0158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0" w:type="auto"/>
          </w:tcPr>
          <w:p w14:paraId="22D9DDD9" w14:textId="77777777" w:rsidR="00237292" w:rsidRDefault="00237292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1B209AA3" w14:textId="5FE5A183" w:rsidR="00237292" w:rsidRDefault="00237292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9.</w:t>
            </w:r>
            <w:r w:rsidR="00F712FD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8083" w:type="dxa"/>
            <w:gridSpan w:val="4"/>
          </w:tcPr>
          <w:p w14:paraId="4CD919A9" w14:textId="70F094CD" w:rsidR="00237292" w:rsidRDefault="00237292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Village Design Statement Revi</w:t>
            </w:r>
            <w:r w:rsidR="00CB66C0">
              <w:rPr>
                <w:rFonts w:asciiTheme="minorHAnsi" w:hAnsiTheme="minorHAnsi" w:cs="Arial"/>
                <w:sz w:val="22"/>
                <w:szCs w:val="22"/>
              </w:rPr>
              <w:t>ew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Update</w:t>
            </w:r>
          </w:p>
        </w:tc>
      </w:tr>
      <w:tr w:rsidR="00237292" w:rsidRPr="00A52CA4" w14:paraId="483C5486" w14:textId="77777777" w:rsidTr="00952D70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22CB8655" w14:textId="267C8E26" w:rsidR="00237292" w:rsidRPr="00A52CA4" w:rsidRDefault="00237292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10</w:t>
            </w:r>
          </w:p>
        </w:tc>
        <w:tc>
          <w:tcPr>
            <w:tcW w:w="9197" w:type="dxa"/>
            <w:gridSpan w:val="7"/>
          </w:tcPr>
          <w:p w14:paraId="74ED21F3" w14:textId="77777777" w:rsidR="00237292" w:rsidRPr="00A52CA4" w:rsidRDefault="00237292" w:rsidP="00E04794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A52CA4">
              <w:rPr>
                <w:rFonts w:asciiTheme="minorHAnsi" w:hAnsiTheme="minorHAnsi" w:cs="Arial"/>
                <w:b/>
                <w:sz w:val="22"/>
                <w:szCs w:val="22"/>
              </w:rPr>
              <w:t>Parish Environment and Maintenance</w:t>
            </w:r>
          </w:p>
        </w:tc>
      </w:tr>
      <w:tr w:rsidR="00237292" w:rsidRPr="00A52CA4" w14:paraId="6A05F694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1A5A88A0" w14:textId="77777777" w:rsidR="00237292" w:rsidRDefault="00237292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3F196C0C" w14:textId="4BC19B2E" w:rsidR="00237292" w:rsidRPr="00045F3B" w:rsidRDefault="00237292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10.1</w:t>
            </w:r>
          </w:p>
        </w:tc>
        <w:tc>
          <w:tcPr>
            <w:tcW w:w="8111" w:type="dxa"/>
            <w:gridSpan w:val="5"/>
          </w:tcPr>
          <w:p w14:paraId="6CE9B4BA" w14:textId="0D7CEDE6" w:rsidR="00237292" w:rsidRDefault="00237292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Parish Improvement Project - </w:t>
            </w:r>
          </w:p>
          <w:p w14:paraId="6086B38B" w14:textId="77777777" w:rsidR="00237292" w:rsidRDefault="00237292" w:rsidP="0023729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82CC4">
              <w:rPr>
                <w:rFonts w:asciiTheme="minorHAnsi" w:hAnsiTheme="minorHAnsi" w:cstheme="minorHAnsi"/>
                <w:sz w:val="22"/>
                <w:szCs w:val="22"/>
              </w:rPr>
              <w:t>Plan update</w:t>
            </w:r>
          </w:p>
          <w:p w14:paraId="04C3FED1" w14:textId="011FB660" w:rsidR="00237292" w:rsidRPr="00B82CC4" w:rsidRDefault="00360895" w:rsidP="00237292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Flex Ditch </w:t>
            </w:r>
            <w:r w:rsidR="00B34237">
              <w:rPr>
                <w:rFonts w:asciiTheme="minorHAnsi" w:hAnsiTheme="minorHAnsi" w:cstheme="minorHAnsi"/>
                <w:sz w:val="22"/>
                <w:szCs w:val="22"/>
              </w:rPr>
              <w:t>works</w:t>
            </w:r>
            <w:r w:rsidR="00237292">
              <w:rPr>
                <w:rFonts w:asciiTheme="minorHAnsi" w:hAnsiTheme="minorHAnsi" w:cstheme="minorHAnsi"/>
                <w:sz w:val="22"/>
                <w:szCs w:val="22"/>
              </w:rPr>
              <w:t xml:space="preserve"> update</w:t>
            </w:r>
          </w:p>
          <w:p w14:paraId="1E381EE5" w14:textId="046F7B4D" w:rsidR="00443915" w:rsidRPr="00B24FBC" w:rsidRDefault="00237292" w:rsidP="00B24FBC">
            <w:pPr>
              <w:pStyle w:val="ListParagraph"/>
              <w:numPr>
                <w:ilvl w:val="0"/>
                <w:numId w:val="18"/>
              </w:num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B82CC4">
              <w:rPr>
                <w:rFonts w:asciiTheme="minorHAnsi" w:hAnsiTheme="minorHAnsi" w:cstheme="minorHAnsi"/>
                <w:sz w:val="22"/>
                <w:szCs w:val="22"/>
              </w:rPr>
              <w:t>Village Sign renovations update</w:t>
            </w:r>
          </w:p>
        </w:tc>
      </w:tr>
      <w:tr w:rsidR="00CA5DBA" w:rsidRPr="00A52CA4" w14:paraId="6E9F873E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567FEBB6" w14:textId="77777777" w:rsidR="00CA5DBA" w:rsidRDefault="00CA5DBA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04828D59" w14:textId="5D3DC5E9" w:rsidR="00CA5DBA" w:rsidRDefault="00CA5DBA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10.2</w:t>
            </w:r>
          </w:p>
        </w:tc>
        <w:tc>
          <w:tcPr>
            <w:tcW w:w="8111" w:type="dxa"/>
            <w:gridSpan w:val="5"/>
          </w:tcPr>
          <w:p w14:paraId="1F7535D9" w14:textId="2452EE12" w:rsidR="00CA5DBA" w:rsidRPr="00CA5DBA" w:rsidRDefault="00C67919" w:rsidP="00237292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="00CA5DBA" w:rsidRPr="00CA5DBA">
              <w:rPr>
                <w:rFonts w:asciiTheme="minorHAnsi" w:hAnsiTheme="minorHAnsi" w:cstheme="minorHAnsi"/>
                <w:sz w:val="22"/>
                <w:szCs w:val="22"/>
              </w:rPr>
              <w:t>ap of land ownership and tenant farmers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update</w:t>
            </w:r>
          </w:p>
        </w:tc>
      </w:tr>
      <w:tr w:rsidR="00AF5335" w:rsidRPr="007B4365" w14:paraId="22FF3A43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4D836C39" w14:textId="77777777" w:rsidR="00AF5335" w:rsidRPr="00A52CA4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45DBB4DA" w14:textId="0D8E0D61" w:rsidR="00AF5335" w:rsidRPr="00A52CA4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10.</w:t>
            </w:r>
            <w:r w:rsidR="00CA315E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8111" w:type="dxa"/>
            <w:gridSpan w:val="5"/>
          </w:tcPr>
          <w:p w14:paraId="18B5E97D" w14:textId="77777777" w:rsidR="00AF5335" w:rsidRPr="00A52CA4" w:rsidRDefault="00AF5335" w:rsidP="00AF5335">
            <w:pPr>
              <w:spacing w:after="0"/>
              <w:ind w:left="0"/>
              <w:rPr>
                <w:rFonts w:asciiTheme="minorHAnsi" w:hAnsiTheme="minorHAnsi" w:cstheme="minorHAnsi"/>
                <w:sz w:val="2"/>
                <w:szCs w:val="2"/>
              </w:rPr>
            </w:pPr>
          </w:p>
          <w:p w14:paraId="01FEB1FF" w14:textId="34D4DFAD" w:rsidR="00AF5335" w:rsidRPr="00921F7C" w:rsidRDefault="00AF533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Sustainable Silchester Committee </w:t>
            </w:r>
            <w:r w:rsidRPr="00921F7C">
              <w:rPr>
                <w:rFonts w:asciiTheme="minorHAnsi" w:hAnsiTheme="minorHAnsi" w:cstheme="minorHAnsi"/>
                <w:sz w:val="22"/>
                <w:szCs w:val="22"/>
              </w:rPr>
              <w:t>Update</w:t>
            </w:r>
          </w:p>
        </w:tc>
      </w:tr>
      <w:tr w:rsidR="00AF5335" w:rsidRPr="00F347C5" w14:paraId="13513CD7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7A1D366C" w14:textId="77777777" w:rsidR="00AF5335" w:rsidRPr="00A52CA4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4DBDB3E3" w14:textId="367DBA7F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10.</w:t>
            </w:r>
            <w:r w:rsidR="00CA315E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8111" w:type="dxa"/>
            <w:gridSpan w:val="5"/>
          </w:tcPr>
          <w:p w14:paraId="01AADF9D" w14:textId="00CDDFE5" w:rsidR="00AF5335" w:rsidRPr="007E6A01" w:rsidRDefault="00AF5335" w:rsidP="00AF5335">
            <w:pPr>
              <w:spacing w:after="0"/>
              <w:ind w:left="0"/>
              <w:rPr>
                <w:rFonts w:asciiTheme="minorHAnsi" w:hAnsiTheme="minorHAnsi" w:cstheme="minorHAnsi"/>
                <w:sz w:val="2"/>
                <w:szCs w:val="2"/>
              </w:rPr>
            </w:pPr>
            <w:proofErr w:type="spellStart"/>
            <w:r>
              <w:rPr>
                <w:rFonts w:asciiTheme="minorHAnsi" w:hAnsiTheme="minorHAnsi" w:cstheme="minorHAnsi"/>
                <w:sz w:val="2"/>
                <w:szCs w:val="2"/>
              </w:rPr>
              <w:t>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Silchester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Trail Information Boards update</w:t>
            </w:r>
          </w:p>
        </w:tc>
      </w:tr>
      <w:tr w:rsidR="00AF5335" w:rsidRPr="00F347C5" w14:paraId="3A7611CB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7C6F1B50" w14:textId="77777777" w:rsidR="00AF5335" w:rsidRPr="00A52CA4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4D77B51D" w14:textId="12E8477A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10.</w:t>
            </w:r>
            <w:r w:rsidR="00CA315E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8111" w:type="dxa"/>
            <w:gridSpan w:val="5"/>
          </w:tcPr>
          <w:p w14:paraId="046BE67E" w14:textId="79723B72" w:rsidR="00AF5335" w:rsidRPr="00CC1669" w:rsidRDefault="008C1B3C" w:rsidP="00AF5335">
            <w:pPr>
              <w:spacing w:after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Replacement </w:t>
            </w:r>
            <w:r w:rsidR="00AF5335">
              <w:rPr>
                <w:rFonts w:asciiTheme="minorHAnsi" w:hAnsiTheme="minorHAnsi" w:cstheme="minorHAnsi"/>
                <w:sz w:val="22"/>
                <w:szCs w:val="22"/>
              </w:rPr>
              <w:t xml:space="preserve">Tree Warden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update</w:t>
            </w:r>
          </w:p>
        </w:tc>
      </w:tr>
      <w:tr w:rsidR="00AF5335" w:rsidRPr="00F347C5" w14:paraId="057B640F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7B6F9BDC" w14:textId="77777777" w:rsidR="00AF5335" w:rsidRPr="00A52CA4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03BB3D9D" w14:textId="5E5C3C0E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10.</w:t>
            </w:r>
            <w:r w:rsidR="00CA315E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8111" w:type="dxa"/>
            <w:gridSpan w:val="5"/>
          </w:tcPr>
          <w:p w14:paraId="4137671C" w14:textId="223546D1" w:rsidR="00AF5335" w:rsidRDefault="00AF5335" w:rsidP="00AF5335">
            <w:pPr>
              <w:spacing w:after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Roman Wall overgrown vegetation update</w:t>
            </w:r>
          </w:p>
        </w:tc>
      </w:tr>
      <w:tr w:rsidR="007C6018" w:rsidRPr="00F347C5" w14:paraId="77828B8C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1E92566F" w14:textId="77777777" w:rsidR="007C6018" w:rsidRPr="00A52CA4" w:rsidRDefault="007C6018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6F0A9DB0" w14:textId="19F0DF65" w:rsidR="007C6018" w:rsidRDefault="007C6018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10.</w:t>
            </w:r>
            <w:r w:rsidR="00CA315E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8111" w:type="dxa"/>
            <w:gridSpan w:val="5"/>
          </w:tcPr>
          <w:p w14:paraId="05506014" w14:textId="2461D937" w:rsidR="007C6018" w:rsidRDefault="00BE7749" w:rsidP="00AF5335">
            <w:pPr>
              <w:spacing w:after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The Wa</w:t>
            </w:r>
            <w:r w:rsidR="00EC738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Memorial</w:t>
            </w:r>
            <w:r w:rsidR="00EC738D">
              <w:rPr>
                <w:rFonts w:asciiTheme="minorHAnsi" w:hAnsiTheme="minorHAnsi" w:cstheme="minorHAnsi"/>
                <w:sz w:val="22"/>
                <w:szCs w:val="22"/>
              </w:rPr>
              <w:t xml:space="preserve"> heathers update</w:t>
            </w:r>
          </w:p>
        </w:tc>
      </w:tr>
      <w:tr w:rsidR="00AF5335" w14:paraId="42BAEAA9" w14:textId="77777777" w:rsidTr="00952D70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42BAEAA7" w14:textId="559CDF3A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11</w:t>
            </w:r>
          </w:p>
        </w:tc>
        <w:tc>
          <w:tcPr>
            <w:tcW w:w="9197" w:type="dxa"/>
            <w:gridSpan w:val="7"/>
          </w:tcPr>
          <w:p w14:paraId="42BAEAA8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Reports</w:t>
            </w:r>
          </w:p>
        </w:tc>
      </w:tr>
      <w:tr w:rsidR="00AF5335" w14:paraId="42BAEAAD" w14:textId="77777777" w:rsidTr="007E0158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0" w:type="auto"/>
          </w:tcPr>
          <w:p w14:paraId="42BAEAAA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42BAEAAB" w14:textId="12240917" w:rsidR="00AF5335" w:rsidRPr="007F116A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11.1</w:t>
            </w:r>
          </w:p>
        </w:tc>
        <w:tc>
          <w:tcPr>
            <w:tcW w:w="8083" w:type="dxa"/>
            <w:gridSpan w:val="4"/>
          </w:tcPr>
          <w:p w14:paraId="42BAEAAC" w14:textId="77777777" w:rsidR="00AF5335" w:rsidRPr="00600FE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Chairman’s Report</w:t>
            </w:r>
          </w:p>
        </w:tc>
      </w:tr>
      <w:tr w:rsidR="00AF5335" w14:paraId="42BAEAB1" w14:textId="77777777" w:rsidTr="007E0158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0" w:type="auto"/>
          </w:tcPr>
          <w:p w14:paraId="42BAEAAE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42BAEAAF" w14:textId="66E82E7F" w:rsidR="00AF5335" w:rsidRPr="007F116A" w:rsidRDefault="00AF5335" w:rsidP="00AF5335">
            <w:pPr>
              <w:pStyle w:val="BodyText0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11.2</w:t>
            </w:r>
          </w:p>
        </w:tc>
        <w:tc>
          <w:tcPr>
            <w:tcW w:w="8083" w:type="dxa"/>
            <w:gridSpan w:val="4"/>
          </w:tcPr>
          <w:p w14:paraId="42BAEAB0" w14:textId="6C9AEDDA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Borough Councillor</w:t>
            </w:r>
            <w:r w:rsidR="002301AD">
              <w:rPr>
                <w:rFonts w:asciiTheme="minorHAnsi" w:hAnsiTheme="minorHAnsi" w:cs="Arial"/>
                <w:sz w:val="22"/>
                <w:szCs w:val="22"/>
              </w:rPr>
              <w:t>s’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Report</w:t>
            </w:r>
            <w:r w:rsidR="002301AD">
              <w:rPr>
                <w:rFonts w:asciiTheme="minorHAnsi" w:hAnsiTheme="minorHAnsi" w:cs="Arial"/>
                <w:sz w:val="22"/>
                <w:szCs w:val="22"/>
              </w:rPr>
              <w:t>s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</w:tr>
      <w:tr w:rsidR="00AF5335" w14:paraId="42BAEAB5" w14:textId="77777777" w:rsidTr="007E0158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0" w:type="auto"/>
          </w:tcPr>
          <w:p w14:paraId="42BAEAB2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42BAEAB3" w14:textId="3ACDD3B7" w:rsidR="00AF5335" w:rsidRPr="007F116A" w:rsidRDefault="00AF5335" w:rsidP="00AF5335">
            <w:pPr>
              <w:pStyle w:val="BodyText0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11.3</w:t>
            </w:r>
          </w:p>
        </w:tc>
        <w:tc>
          <w:tcPr>
            <w:tcW w:w="8083" w:type="dxa"/>
            <w:gridSpan w:val="4"/>
          </w:tcPr>
          <w:p w14:paraId="42BAEAB4" w14:textId="036A7553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County Councillor Report</w:t>
            </w:r>
          </w:p>
        </w:tc>
      </w:tr>
      <w:tr w:rsidR="00AF5335" w14:paraId="42BAEAB9" w14:textId="77777777" w:rsidTr="007E0158">
        <w:tblPrEx>
          <w:jc w:val="left"/>
          <w:tblLook w:val="04A0" w:firstRow="1" w:lastRow="0" w:firstColumn="1" w:lastColumn="0" w:noHBand="0" w:noVBand="1"/>
        </w:tblPrEx>
        <w:trPr>
          <w:gridAfter w:val="1"/>
          <w:wAfter w:w="28" w:type="dxa"/>
        </w:trPr>
        <w:tc>
          <w:tcPr>
            <w:tcW w:w="0" w:type="auto"/>
          </w:tcPr>
          <w:p w14:paraId="42BAEAB6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42BAEAB7" w14:textId="7FD3BC38" w:rsidR="00AF5335" w:rsidRPr="007F116A" w:rsidRDefault="00AF5335" w:rsidP="00AF5335">
            <w:pPr>
              <w:pStyle w:val="BodyText0"/>
              <w:spacing w:after="0"/>
              <w:ind w:left="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11.4</w:t>
            </w:r>
          </w:p>
        </w:tc>
        <w:tc>
          <w:tcPr>
            <w:tcW w:w="8083" w:type="dxa"/>
            <w:gridSpan w:val="4"/>
          </w:tcPr>
          <w:p w14:paraId="42BAEAB8" w14:textId="74624EDE" w:rsidR="00AF5335" w:rsidRPr="00E04794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To receive reports from parish council representatives</w:t>
            </w:r>
          </w:p>
        </w:tc>
      </w:tr>
      <w:tr w:rsidR="00AF5335" w14:paraId="42BAEABC" w14:textId="77777777" w:rsidTr="00952D70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42BAEABA" w14:textId="4386E77B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12</w:t>
            </w:r>
          </w:p>
        </w:tc>
        <w:tc>
          <w:tcPr>
            <w:tcW w:w="9197" w:type="dxa"/>
            <w:gridSpan w:val="7"/>
          </w:tcPr>
          <w:p w14:paraId="42BAEABB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The Common</w:t>
            </w:r>
          </w:p>
        </w:tc>
      </w:tr>
      <w:tr w:rsidR="00AF5335" w14:paraId="42BAEAC6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42BAEABD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6E49D830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12.1</w:t>
            </w:r>
          </w:p>
          <w:p w14:paraId="1768CA8A" w14:textId="236E2948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12.2</w:t>
            </w:r>
          </w:p>
          <w:p w14:paraId="4A33094A" w14:textId="77777777" w:rsidR="00665130" w:rsidRDefault="00AF5335" w:rsidP="00665130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12.3</w:t>
            </w:r>
            <w:r w:rsidR="00665130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  <w:p w14:paraId="42BAEABF" w14:textId="6573A997" w:rsidR="00665130" w:rsidRPr="00665130" w:rsidRDefault="00665130" w:rsidP="00665130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12.4</w:t>
            </w:r>
          </w:p>
        </w:tc>
        <w:tc>
          <w:tcPr>
            <w:tcW w:w="8111" w:type="dxa"/>
            <w:gridSpan w:val="5"/>
          </w:tcPr>
          <w:p w14:paraId="62E3E5D1" w14:textId="5836D286" w:rsidR="00AF5335" w:rsidRDefault="00AF533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SCMC Meeting Update</w:t>
            </w:r>
          </w:p>
          <w:p w14:paraId="5BB8C4D1" w14:textId="74020DB7" w:rsidR="00DA3985" w:rsidRDefault="00AF533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C77AF5">
              <w:rPr>
                <w:rFonts w:asciiTheme="minorHAnsi" w:hAnsiTheme="minorHAnsi" w:cstheme="minorHAnsi"/>
                <w:sz w:val="22"/>
                <w:szCs w:val="22"/>
              </w:rPr>
              <w:t>Higher Level Stewardship Scheme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update</w:t>
            </w:r>
          </w:p>
          <w:p w14:paraId="6AF2DF2B" w14:textId="6A3262B9" w:rsidR="00665130" w:rsidRDefault="007F144E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Request </w:t>
            </w:r>
            <w:r w:rsidR="00D608D1">
              <w:rPr>
                <w:rFonts w:asciiTheme="minorHAnsi" w:hAnsiTheme="minorHAnsi" w:cstheme="minorHAnsi"/>
                <w:sz w:val="22"/>
                <w:szCs w:val="22"/>
              </w:rPr>
              <w:t>from</w:t>
            </w:r>
            <w:r w:rsidR="00C81D0B">
              <w:rPr>
                <w:rFonts w:asciiTheme="minorHAnsi" w:hAnsiTheme="minorHAnsi" w:cstheme="minorHAnsi"/>
                <w:sz w:val="22"/>
                <w:szCs w:val="22"/>
              </w:rPr>
              <w:t xml:space="preserve"> no 14 Dukes Ride</w:t>
            </w:r>
            <w:r w:rsidR="00D608D1">
              <w:rPr>
                <w:rFonts w:asciiTheme="minorHAnsi" w:hAnsiTheme="minorHAnsi" w:cstheme="minorHAnsi"/>
                <w:sz w:val="22"/>
                <w:szCs w:val="22"/>
              </w:rPr>
              <w:t xml:space="preserve"> re cutting</w:t>
            </w:r>
            <w:r w:rsidR="003C7BE1">
              <w:rPr>
                <w:rFonts w:asciiTheme="minorHAnsi" w:hAnsiTheme="minorHAnsi" w:cstheme="minorHAnsi"/>
                <w:sz w:val="22"/>
                <w:szCs w:val="22"/>
              </w:rPr>
              <w:t xml:space="preserve"> back tree</w:t>
            </w:r>
          </w:p>
          <w:p w14:paraId="723FDDB5" w14:textId="77777777" w:rsidR="0079644D" w:rsidRDefault="0079644D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Monkey Bumps sign</w:t>
            </w:r>
            <w:r w:rsidR="003C7BE1">
              <w:rPr>
                <w:rFonts w:asciiTheme="minorHAnsi" w:hAnsiTheme="minorHAnsi" w:cstheme="minorHAnsi"/>
                <w:sz w:val="22"/>
                <w:szCs w:val="22"/>
              </w:rPr>
              <w:t xml:space="preserve"> update</w:t>
            </w:r>
          </w:p>
          <w:p w14:paraId="42BAEAC5" w14:textId="0EFF467D" w:rsidR="00C450E5" w:rsidRPr="005B44F4" w:rsidRDefault="00C450E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5335" w14:paraId="7B2645BD" w14:textId="77777777" w:rsidTr="00AA4A35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4F3A2780" w14:textId="58F98364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13</w:t>
            </w:r>
          </w:p>
        </w:tc>
        <w:tc>
          <w:tcPr>
            <w:tcW w:w="9197" w:type="dxa"/>
            <w:gridSpan w:val="7"/>
          </w:tcPr>
          <w:p w14:paraId="72B3EA09" w14:textId="1E2E9155" w:rsidR="00AF5335" w:rsidRPr="00492CAE" w:rsidRDefault="00AF533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Silchester </w:t>
            </w:r>
            <w:r w:rsidRPr="00E96EA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Village Hall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Trustees</w:t>
            </w:r>
          </w:p>
        </w:tc>
      </w:tr>
      <w:tr w:rsidR="00AF5335" w14:paraId="440C6737" w14:textId="77777777" w:rsidTr="007E0158">
        <w:tblPrEx>
          <w:jc w:val="left"/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0" w:type="auto"/>
          </w:tcPr>
          <w:p w14:paraId="412E3B5D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96" w:type="dxa"/>
            <w:gridSpan w:val="3"/>
          </w:tcPr>
          <w:p w14:paraId="2B622D6A" w14:textId="1FA12A4F" w:rsidR="00AF5335" w:rsidRPr="00896509" w:rsidRDefault="00AF533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13.1</w:t>
            </w:r>
          </w:p>
        </w:tc>
        <w:tc>
          <w:tcPr>
            <w:tcW w:w="8101" w:type="dxa"/>
            <w:gridSpan w:val="4"/>
          </w:tcPr>
          <w:p w14:paraId="25A8492F" w14:textId="2D92397D" w:rsidR="00AF5335" w:rsidRPr="00896509" w:rsidRDefault="00AF533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Update</w:t>
            </w:r>
          </w:p>
        </w:tc>
      </w:tr>
      <w:tr w:rsidR="00AF5335" w14:paraId="2AA15EBA" w14:textId="77777777" w:rsidTr="007E386D">
        <w:tblPrEx>
          <w:jc w:val="left"/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0" w:type="auto"/>
          </w:tcPr>
          <w:p w14:paraId="5101361A" w14:textId="42CED089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F052A0">
              <w:rPr>
                <w:rFonts w:asciiTheme="minorHAnsi" w:hAnsiTheme="minorHAnsi" w:cs="Arial"/>
                <w:b/>
                <w:sz w:val="22"/>
                <w:szCs w:val="22"/>
              </w:rPr>
              <w:t>4</w:t>
            </w:r>
          </w:p>
        </w:tc>
        <w:tc>
          <w:tcPr>
            <w:tcW w:w="9197" w:type="dxa"/>
            <w:gridSpan w:val="7"/>
          </w:tcPr>
          <w:p w14:paraId="35E844BA" w14:textId="3DB74FB2" w:rsidR="00AF5335" w:rsidRDefault="00AF533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Highways</w:t>
            </w:r>
          </w:p>
        </w:tc>
      </w:tr>
      <w:tr w:rsidR="00AF5335" w14:paraId="46799598" w14:textId="77777777" w:rsidTr="007E0158">
        <w:tblPrEx>
          <w:jc w:val="left"/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0" w:type="auto"/>
          </w:tcPr>
          <w:p w14:paraId="1E367BD7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96" w:type="dxa"/>
            <w:gridSpan w:val="3"/>
          </w:tcPr>
          <w:p w14:paraId="2B3998B6" w14:textId="3AA49918" w:rsidR="00AF5335" w:rsidRPr="007E0158" w:rsidRDefault="00AF533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7E015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465AC9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7E0158">
              <w:rPr>
                <w:rFonts w:asciiTheme="minorHAnsi" w:hAnsiTheme="minorHAnsi" w:cstheme="minorHAnsi"/>
                <w:sz w:val="22"/>
                <w:szCs w:val="22"/>
              </w:rPr>
              <w:t>.1</w:t>
            </w:r>
          </w:p>
        </w:tc>
        <w:tc>
          <w:tcPr>
            <w:tcW w:w="8101" w:type="dxa"/>
            <w:gridSpan w:val="4"/>
          </w:tcPr>
          <w:p w14:paraId="5BA43B08" w14:textId="72C80FC6" w:rsidR="00AF5335" w:rsidRDefault="004003DE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Community Funded Initiative</w:t>
            </w:r>
            <w:r w:rsidR="0005356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B0372">
              <w:rPr>
                <w:rFonts w:asciiTheme="minorHAnsi" w:hAnsiTheme="minorHAnsi" w:cstheme="minorHAnsi"/>
                <w:sz w:val="22"/>
                <w:szCs w:val="22"/>
              </w:rPr>
              <w:t>Scheme P</w:t>
            </w:r>
            <w:r w:rsidR="0005356A">
              <w:rPr>
                <w:rFonts w:asciiTheme="minorHAnsi" w:hAnsiTheme="minorHAnsi" w:cstheme="minorHAnsi"/>
                <w:sz w:val="22"/>
                <w:szCs w:val="22"/>
              </w:rPr>
              <w:t>roposal by HCC</w:t>
            </w:r>
          </w:p>
        </w:tc>
      </w:tr>
      <w:tr w:rsidR="00AF5335" w14:paraId="6D613818" w14:textId="77777777" w:rsidTr="00854698">
        <w:tblPrEx>
          <w:jc w:val="left"/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0" w:type="auto"/>
          </w:tcPr>
          <w:p w14:paraId="24434CD1" w14:textId="768EF200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063F66"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  <w:tc>
          <w:tcPr>
            <w:tcW w:w="9197" w:type="dxa"/>
            <w:gridSpan w:val="7"/>
          </w:tcPr>
          <w:p w14:paraId="6103E47B" w14:textId="1AE79B0A" w:rsidR="00AF5335" w:rsidRDefault="00AF533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Silchester Pavilion</w:t>
            </w:r>
          </w:p>
        </w:tc>
      </w:tr>
      <w:tr w:rsidR="00AF5335" w14:paraId="6C075C74" w14:textId="77777777" w:rsidTr="007E0158">
        <w:tblPrEx>
          <w:jc w:val="left"/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0" w:type="auto"/>
          </w:tcPr>
          <w:p w14:paraId="12508F8D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96" w:type="dxa"/>
            <w:gridSpan w:val="3"/>
          </w:tcPr>
          <w:p w14:paraId="379FD76F" w14:textId="0774B882" w:rsidR="00AF5335" w:rsidRPr="007E0158" w:rsidRDefault="00AF533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63F6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.1</w:t>
            </w:r>
          </w:p>
        </w:tc>
        <w:tc>
          <w:tcPr>
            <w:tcW w:w="8101" w:type="dxa"/>
            <w:gridSpan w:val="4"/>
          </w:tcPr>
          <w:p w14:paraId="0A18948B" w14:textId="2A641A54" w:rsidR="00AF5335" w:rsidRDefault="00AF533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Pavilion Insurance Claim update</w:t>
            </w:r>
          </w:p>
        </w:tc>
      </w:tr>
      <w:tr w:rsidR="00AF5335" w14:paraId="5737DD92" w14:textId="77777777" w:rsidTr="007E0158">
        <w:tblPrEx>
          <w:jc w:val="left"/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0" w:type="auto"/>
          </w:tcPr>
          <w:p w14:paraId="23CEC0EF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96" w:type="dxa"/>
            <w:gridSpan w:val="3"/>
          </w:tcPr>
          <w:p w14:paraId="4DCC4E6A" w14:textId="092C2FF5" w:rsidR="00AF5335" w:rsidRPr="007E0158" w:rsidRDefault="00AF533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63F6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.2</w:t>
            </w:r>
          </w:p>
        </w:tc>
        <w:tc>
          <w:tcPr>
            <w:tcW w:w="8101" w:type="dxa"/>
            <w:gridSpan w:val="4"/>
          </w:tcPr>
          <w:p w14:paraId="31E91E30" w14:textId="75456E30" w:rsidR="00AF5335" w:rsidRDefault="0028267E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Extension Plans update</w:t>
            </w:r>
          </w:p>
        </w:tc>
      </w:tr>
      <w:tr w:rsidR="00007A45" w14:paraId="5CE385C2" w14:textId="77777777" w:rsidTr="007E0158">
        <w:tblPrEx>
          <w:jc w:val="left"/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0" w:type="auto"/>
          </w:tcPr>
          <w:p w14:paraId="1FE1D066" w14:textId="77777777" w:rsidR="00007A45" w:rsidRDefault="00007A4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96" w:type="dxa"/>
            <w:gridSpan w:val="3"/>
          </w:tcPr>
          <w:p w14:paraId="3504A3C2" w14:textId="30257CF2" w:rsidR="00007A45" w:rsidRDefault="00007A45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63F66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A25FA8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8101" w:type="dxa"/>
            <w:gridSpan w:val="4"/>
          </w:tcPr>
          <w:p w14:paraId="0E0B26FE" w14:textId="03948F2D" w:rsidR="00007A45" w:rsidRDefault="0028267E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Charitable status update</w:t>
            </w:r>
          </w:p>
        </w:tc>
      </w:tr>
      <w:tr w:rsidR="00834322" w14:paraId="30E46FD0" w14:textId="77777777" w:rsidTr="008C371B">
        <w:tblPrEx>
          <w:jc w:val="left"/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0" w:type="auto"/>
          </w:tcPr>
          <w:p w14:paraId="1325E1AF" w14:textId="2D69A524" w:rsidR="00834322" w:rsidRDefault="00834322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16</w:t>
            </w:r>
          </w:p>
        </w:tc>
        <w:tc>
          <w:tcPr>
            <w:tcW w:w="9197" w:type="dxa"/>
            <w:gridSpan w:val="7"/>
          </w:tcPr>
          <w:p w14:paraId="22299922" w14:textId="49F52953" w:rsidR="00834322" w:rsidRDefault="00834322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Silchester Garage</w:t>
            </w:r>
          </w:p>
        </w:tc>
      </w:tr>
      <w:tr w:rsidR="00D946C2" w14:paraId="0FB19837" w14:textId="77777777" w:rsidTr="00D946C2">
        <w:tblPrEx>
          <w:jc w:val="left"/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0" w:type="auto"/>
          </w:tcPr>
          <w:p w14:paraId="2FEF9850" w14:textId="77777777" w:rsidR="00D946C2" w:rsidRDefault="00D946C2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1CE86A6F" w14:textId="021806BD" w:rsidR="00D946C2" w:rsidRPr="00D946C2" w:rsidRDefault="00D946C2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D946C2">
              <w:rPr>
                <w:rFonts w:asciiTheme="minorHAnsi" w:hAnsiTheme="minorHAnsi" w:cstheme="minorHAnsi"/>
                <w:sz w:val="22"/>
                <w:szCs w:val="22"/>
              </w:rPr>
              <w:t>16.1</w:t>
            </w:r>
          </w:p>
        </w:tc>
        <w:tc>
          <w:tcPr>
            <w:tcW w:w="8111" w:type="dxa"/>
            <w:gridSpan w:val="5"/>
          </w:tcPr>
          <w:p w14:paraId="15B3041D" w14:textId="4427FECC" w:rsidR="00D946C2" w:rsidRPr="00D946C2" w:rsidRDefault="00284A6E" w:rsidP="00AF5335">
            <w:pPr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Licence u</w:t>
            </w:r>
            <w:r w:rsidR="00D946C2" w:rsidRPr="00D946C2">
              <w:rPr>
                <w:rFonts w:asciiTheme="minorHAnsi" w:hAnsiTheme="minorHAnsi" w:cstheme="minorHAnsi"/>
                <w:sz w:val="22"/>
                <w:szCs w:val="22"/>
              </w:rPr>
              <w:t>pdate</w:t>
            </w:r>
          </w:p>
        </w:tc>
      </w:tr>
      <w:tr w:rsidR="00AF5335" w14:paraId="42BAEAF6" w14:textId="77777777" w:rsidTr="00952D70">
        <w:trPr>
          <w:jc w:val="center"/>
        </w:trPr>
        <w:tc>
          <w:tcPr>
            <w:tcW w:w="0" w:type="auto"/>
          </w:tcPr>
          <w:p w14:paraId="42BAEAF4" w14:textId="7D2F7EF4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D946C2">
              <w:rPr>
                <w:rFonts w:asciiTheme="minorHAnsi" w:hAnsiTheme="minorHAnsi" w:cs="Arial"/>
                <w:b/>
                <w:sz w:val="22"/>
                <w:szCs w:val="22"/>
              </w:rPr>
              <w:t>7</w:t>
            </w:r>
          </w:p>
        </w:tc>
        <w:tc>
          <w:tcPr>
            <w:tcW w:w="9197" w:type="dxa"/>
            <w:gridSpan w:val="7"/>
          </w:tcPr>
          <w:p w14:paraId="42BAEAF5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Clerk’s Report and Correspondence</w:t>
            </w:r>
          </w:p>
        </w:tc>
      </w:tr>
      <w:tr w:rsidR="00AF5335" w14:paraId="42BAEAFA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42BAEAF7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  <w:hideMark/>
          </w:tcPr>
          <w:p w14:paraId="42BAEAF8" w14:textId="30E1D09E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D946C2">
              <w:rPr>
                <w:rFonts w:asciiTheme="minorHAnsi" w:hAnsiTheme="minorHAnsi" w:cs="Arial"/>
                <w:sz w:val="22"/>
                <w:szCs w:val="22"/>
              </w:rPr>
              <w:t>7</w:t>
            </w:r>
            <w:r>
              <w:rPr>
                <w:rFonts w:asciiTheme="minorHAnsi" w:hAnsiTheme="minorHAnsi" w:cs="Arial"/>
                <w:sz w:val="22"/>
                <w:szCs w:val="22"/>
              </w:rPr>
              <w:t>.1</w:t>
            </w:r>
          </w:p>
        </w:tc>
        <w:tc>
          <w:tcPr>
            <w:tcW w:w="8111" w:type="dxa"/>
            <w:gridSpan w:val="5"/>
            <w:hideMark/>
          </w:tcPr>
          <w:p w14:paraId="42BAEAF9" w14:textId="0D230F54" w:rsidR="00AF5335" w:rsidRPr="006D17C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Clerk’s Correspondence</w:t>
            </w:r>
          </w:p>
        </w:tc>
      </w:tr>
      <w:tr w:rsidR="00AF5335" w14:paraId="7C442440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549DF39F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4A97EC0F" w14:textId="29C8C1C6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D946C2">
              <w:rPr>
                <w:rFonts w:asciiTheme="minorHAnsi" w:hAnsiTheme="minorHAnsi" w:cs="Arial"/>
                <w:sz w:val="22"/>
                <w:szCs w:val="22"/>
              </w:rPr>
              <w:t>7</w:t>
            </w:r>
            <w:r>
              <w:rPr>
                <w:rFonts w:asciiTheme="minorHAnsi" w:hAnsiTheme="minorHAnsi" w:cs="Arial"/>
                <w:sz w:val="22"/>
                <w:szCs w:val="22"/>
              </w:rPr>
              <w:t>.2</w:t>
            </w:r>
          </w:p>
        </w:tc>
        <w:tc>
          <w:tcPr>
            <w:tcW w:w="8111" w:type="dxa"/>
            <w:gridSpan w:val="5"/>
          </w:tcPr>
          <w:p w14:paraId="4147D85C" w14:textId="665C70AB" w:rsidR="00AF5335" w:rsidRPr="00A52CA4" w:rsidRDefault="00AF5335" w:rsidP="00AF5335">
            <w:pPr>
              <w:pStyle w:val="BodyText0"/>
              <w:spacing w:before="100" w:beforeAutospacing="1"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 w:rsidRPr="00A52CA4">
              <w:rPr>
                <w:rFonts w:asciiTheme="minorHAnsi" w:hAnsiTheme="minorHAnsi" w:cs="Arial"/>
                <w:sz w:val="22"/>
                <w:szCs w:val="22"/>
              </w:rPr>
              <w:t>Lengthsman Scheme Update</w:t>
            </w:r>
          </w:p>
        </w:tc>
      </w:tr>
      <w:tr w:rsidR="00AF5335" w14:paraId="42BAEB0C" w14:textId="77777777" w:rsidTr="00952D70">
        <w:trPr>
          <w:jc w:val="center"/>
        </w:trPr>
        <w:tc>
          <w:tcPr>
            <w:tcW w:w="0" w:type="auto"/>
            <w:hideMark/>
          </w:tcPr>
          <w:p w14:paraId="42BAEB0A" w14:textId="6A9F73C4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  <w:r w:rsidR="00D946C2">
              <w:rPr>
                <w:rFonts w:asciiTheme="minorHAnsi" w:hAnsiTheme="minorHAnsi" w:cs="Arial"/>
                <w:b/>
                <w:sz w:val="22"/>
                <w:szCs w:val="22"/>
              </w:rPr>
              <w:t>8</w:t>
            </w:r>
          </w:p>
        </w:tc>
        <w:tc>
          <w:tcPr>
            <w:tcW w:w="9197" w:type="dxa"/>
            <w:gridSpan w:val="7"/>
            <w:hideMark/>
          </w:tcPr>
          <w:p w14:paraId="42BAEB0B" w14:textId="43D3806E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Finance</w:t>
            </w:r>
          </w:p>
        </w:tc>
      </w:tr>
      <w:tr w:rsidR="00AF5335" w14:paraId="42BAEB14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42BAEB11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42BAEB12" w14:textId="7D7CEEED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D946C2">
              <w:rPr>
                <w:rFonts w:asciiTheme="minorHAnsi" w:hAnsiTheme="minorHAnsi" w:cs="Arial"/>
                <w:sz w:val="22"/>
                <w:szCs w:val="22"/>
              </w:rPr>
              <w:t>8</w:t>
            </w:r>
            <w:r>
              <w:rPr>
                <w:rFonts w:asciiTheme="minorHAnsi" w:hAnsiTheme="minorHAnsi" w:cs="Arial"/>
                <w:sz w:val="22"/>
                <w:szCs w:val="22"/>
              </w:rPr>
              <w:t>.1</w:t>
            </w:r>
          </w:p>
        </w:tc>
        <w:tc>
          <w:tcPr>
            <w:tcW w:w="8111" w:type="dxa"/>
            <w:gridSpan w:val="5"/>
          </w:tcPr>
          <w:p w14:paraId="42BAEB13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To approve payments and approve reconciliations against bank statements</w:t>
            </w:r>
          </w:p>
        </w:tc>
      </w:tr>
      <w:tr w:rsidR="00AF5335" w14:paraId="42BAEB18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42BAEB15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42BAEB16" w14:textId="0E5ECD0B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D946C2">
              <w:rPr>
                <w:rFonts w:asciiTheme="minorHAnsi" w:hAnsiTheme="minorHAnsi" w:cs="Arial"/>
                <w:sz w:val="22"/>
                <w:szCs w:val="22"/>
              </w:rPr>
              <w:t>8</w:t>
            </w:r>
            <w:r>
              <w:rPr>
                <w:rFonts w:asciiTheme="minorHAnsi" w:hAnsiTheme="minorHAnsi" w:cs="Arial"/>
                <w:sz w:val="22"/>
                <w:szCs w:val="22"/>
              </w:rPr>
              <w:t>.2</w:t>
            </w:r>
          </w:p>
        </w:tc>
        <w:tc>
          <w:tcPr>
            <w:tcW w:w="8111" w:type="dxa"/>
            <w:gridSpan w:val="5"/>
          </w:tcPr>
          <w:p w14:paraId="42BAEB17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To acknowledge receipts</w:t>
            </w:r>
          </w:p>
        </w:tc>
      </w:tr>
      <w:tr w:rsidR="00AF5335" w14:paraId="42BAEB1C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42BAEB19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42BAEB1A" w14:textId="4C9D77BC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D946C2">
              <w:rPr>
                <w:rFonts w:asciiTheme="minorHAnsi" w:hAnsiTheme="minorHAnsi" w:cs="Arial"/>
                <w:sz w:val="22"/>
                <w:szCs w:val="22"/>
              </w:rPr>
              <w:t>8</w:t>
            </w:r>
            <w:r>
              <w:rPr>
                <w:rFonts w:asciiTheme="minorHAnsi" w:hAnsiTheme="minorHAnsi" w:cs="Arial"/>
                <w:sz w:val="22"/>
                <w:szCs w:val="22"/>
              </w:rPr>
              <w:t>.3</w:t>
            </w:r>
          </w:p>
        </w:tc>
        <w:tc>
          <w:tcPr>
            <w:tcW w:w="8111" w:type="dxa"/>
            <w:gridSpan w:val="5"/>
          </w:tcPr>
          <w:p w14:paraId="42BAEB1B" w14:textId="571DE631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To review and agree monthly budget to actual performance report </w:t>
            </w:r>
          </w:p>
        </w:tc>
      </w:tr>
      <w:tr w:rsidR="00AF5335" w14:paraId="32A0A0C0" w14:textId="77777777" w:rsidTr="007E0158">
        <w:tblPrEx>
          <w:jc w:val="left"/>
          <w:tblLook w:val="04A0" w:firstRow="1" w:lastRow="0" w:firstColumn="1" w:lastColumn="0" w:noHBand="0" w:noVBand="1"/>
        </w:tblPrEx>
        <w:tc>
          <w:tcPr>
            <w:tcW w:w="0" w:type="auto"/>
          </w:tcPr>
          <w:p w14:paraId="69163E98" w14:textId="77777777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086" w:type="dxa"/>
            <w:gridSpan w:val="2"/>
          </w:tcPr>
          <w:p w14:paraId="156C2B1B" w14:textId="444EAB60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D946C2">
              <w:rPr>
                <w:rFonts w:asciiTheme="minorHAnsi" w:hAnsiTheme="minorHAnsi" w:cs="Arial"/>
                <w:sz w:val="22"/>
                <w:szCs w:val="22"/>
              </w:rPr>
              <w:t>8</w:t>
            </w:r>
            <w:r>
              <w:rPr>
                <w:rFonts w:asciiTheme="minorHAnsi" w:hAnsiTheme="minorHAnsi" w:cs="Arial"/>
                <w:sz w:val="22"/>
                <w:szCs w:val="22"/>
              </w:rPr>
              <w:t>.4</w:t>
            </w:r>
          </w:p>
        </w:tc>
        <w:tc>
          <w:tcPr>
            <w:tcW w:w="8111" w:type="dxa"/>
            <w:gridSpan w:val="5"/>
          </w:tcPr>
          <w:p w14:paraId="71BE7522" w14:textId="3F79FBA0" w:rsidR="00AF5335" w:rsidRDefault="00AC0E86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Agree the </w:t>
            </w:r>
            <w:r w:rsidR="00CB6859">
              <w:rPr>
                <w:rFonts w:asciiTheme="minorHAnsi" w:hAnsiTheme="minorHAnsi" w:cs="Arial"/>
                <w:sz w:val="22"/>
                <w:szCs w:val="22"/>
              </w:rPr>
              <w:t>2023</w:t>
            </w:r>
            <w:r w:rsidR="00896209">
              <w:rPr>
                <w:rFonts w:asciiTheme="minorHAnsi" w:hAnsiTheme="minorHAnsi" w:cs="Arial"/>
                <w:sz w:val="22"/>
                <w:szCs w:val="22"/>
              </w:rPr>
              <w:t>/24 budget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and precept</w:t>
            </w:r>
          </w:p>
        </w:tc>
      </w:tr>
      <w:tr w:rsidR="00AF5335" w14:paraId="7B7C58F7" w14:textId="77777777" w:rsidTr="00952D70">
        <w:trPr>
          <w:jc w:val="center"/>
        </w:trPr>
        <w:tc>
          <w:tcPr>
            <w:tcW w:w="0" w:type="auto"/>
          </w:tcPr>
          <w:p w14:paraId="0949402E" w14:textId="19B78004" w:rsidR="00AF5335" w:rsidRDefault="00D71851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19</w:t>
            </w:r>
          </w:p>
        </w:tc>
        <w:tc>
          <w:tcPr>
            <w:tcW w:w="9197" w:type="dxa"/>
            <w:gridSpan w:val="7"/>
          </w:tcPr>
          <w:p w14:paraId="5A2FEBF7" w14:textId="4F88C7CA" w:rsidR="00AF5335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Confirm the Date of the Next </w:t>
            </w:r>
            <w:r w:rsidRPr="008A2D10">
              <w:rPr>
                <w:rFonts w:asciiTheme="minorHAnsi" w:hAnsiTheme="minorHAnsi" w:cs="Arial"/>
                <w:bCs/>
                <w:sz w:val="22"/>
                <w:szCs w:val="22"/>
              </w:rPr>
              <w:t>Meeting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– </w:t>
            </w:r>
            <w:r w:rsidR="00AC0E86">
              <w:rPr>
                <w:rFonts w:asciiTheme="minorHAnsi" w:hAnsiTheme="minorHAnsi" w:cs="Arial"/>
                <w:b/>
                <w:sz w:val="22"/>
                <w:szCs w:val="22"/>
              </w:rPr>
              <w:t>Mon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day </w:t>
            </w:r>
            <w:r w:rsidR="000B5CB4">
              <w:rPr>
                <w:rFonts w:asciiTheme="minorHAnsi" w:hAnsiTheme="minorHAnsi" w:cs="Arial"/>
                <w:b/>
                <w:sz w:val="22"/>
                <w:szCs w:val="22"/>
              </w:rPr>
              <w:t>6</w:t>
            </w:r>
            <w:r w:rsidRPr="00DA4BB2">
              <w:rPr>
                <w:rFonts w:asciiTheme="minorHAnsi" w:hAnsiTheme="minorHAnsi" w:cs="Arial"/>
                <w:b/>
                <w:sz w:val="22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B5CB4">
              <w:rPr>
                <w:rFonts w:asciiTheme="minorHAnsi" w:hAnsiTheme="minorHAnsi" w:cs="Arial"/>
                <w:b/>
                <w:sz w:val="22"/>
                <w:szCs w:val="22"/>
              </w:rPr>
              <w:t>Febr</w:t>
            </w:r>
            <w:r w:rsidR="003A2412">
              <w:rPr>
                <w:rFonts w:asciiTheme="minorHAnsi" w:hAnsiTheme="minorHAnsi" w:cs="Arial"/>
                <w:b/>
                <w:sz w:val="22"/>
                <w:szCs w:val="22"/>
              </w:rPr>
              <w:t>uary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202</w:t>
            </w:r>
            <w:r w:rsidR="008F7E31">
              <w:rPr>
                <w:rFonts w:asciiTheme="minorHAnsi" w:hAnsiTheme="minorHAnsi" w:cs="Arial"/>
                <w:b/>
                <w:sz w:val="22"/>
                <w:szCs w:val="22"/>
              </w:rPr>
              <w:t>3</w:t>
            </w:r>
          </w:p>
        </w:tc>
      </w:tr>
      <w:tr w:rsidR="00AF5335" w:rsidRPr="006359DE" w14:paraId="6E1FDA8D" w14:textId="77777777" w:rsidTr="006B41EE">
        <w:trPr>
          <w:jc w:val="center"/>
        </w:trPr>
        <w:tc>
          <w:tcPr>
            <w:tcW w:w="0" w:type="auto"/>
          </w:tcPr>
          <w:p w14:paraId="2FB61B18" w14:textId="26CDC4A2" w:rsidR="00AF5335" w:rsidRDefault="00885750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D946C2">
              <w:rPr>
                <w:rFonts w:asciiTheme="minorHAnsi" w:hAnsiTheme="minorHAnsi" w:cs="Arial"/>
                <w:b/>
                <w:sz w:val="22"/>
                <w:szCs w:val="22"/>
              </w:rPr>
              <w:t>1</w:t>
            </w:r>
          </w:p>
        </w:tc>
        <w:tc>
          <w:tcPr>
            <w:tcW w:w="9197" w:type="dxa"/>
            <w:gridSpan w:val="7"/>
          </w:tcPr>
          <w:p w14:paraId="783A42C1" w14:textId="10F56FFE" w:rsidR="00AF5335" w:rsidRPr="006359DE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Resolution 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>– To exclude press and public from items that may require discussion of possible legal and</w:t>
            </w:r>
            <w:r w:rsidR="001A258D">
              <w:rPr>
                <w:rFonts w:asciiTheme="minorHAnsi" w:hAnsiTheme="minorHAnsi" w:cs="Arial"/>
                <w:bCs/>
                <w:sz w:val="22"/>
                <w:szCs w:val="22"/>
              </w:rPr>
              <w:t xml:space="preserve">/or 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financial proceedings </w:t>
            </w:r>
            <w:r w:rsidR="00342EDB">
              <w:rPr>
                <w:rFonts w:asciiTheme="minorHAnsi" w:hAnsiTheme="minorHAnsi" w:cs="Arial"/>
                <w:bCs/>
                <w:sz w:val="22"/>
                <w:szCs w:val="22"/>
              </w:rPr>
              <w:t>in accordance</w:t>
            </w:r>
            <w:r w:rsidR="00654A0C">
              <w:rPr>
                <w:rFonts w:asciiTheme="minorHAnsi" w:hAnsiTheme="minorHAnsi" w:cs="Arial"/>
                <w:bCs/>
                <w:sz w:val="22"/>
                <w:szCs w:val="22"/>
              </w:rPr>
              <w:t xml:space="preserve"> with the 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Public </w:t>
            </w:r>
            <w:r w:rsidR="00654A0C">
              <w:rPr>
                <w:rFonts w:asciiTheme="minorHAnsi" w:hAnsiTheme="minorHAnsi" w:cs="Arial"/>
                <w:bCs/>
                <w:sz w:val="22"/>
                <w:szCs w:val="22"/>
              </w:rPr>
              <w:t>Bodies (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 xml:space="preserve">Admission to </w:t>
            </w:r>
            <w:r w:rsidR="00540BB2">
              <w:rPr>
                <w:rFonts w:asciiTheme="minorHAnsi" w:hAnsiTheme="minorHAnsi" w:cs="Arial"/>
                <w:bCs/>
                <w:sz w:val="22"/>
                <w:szCs w:val="22"/>
              </w:rPr>
              <w:t xml:space="preserve">Meetings) </w:t>
            </w:r>
            <w:r>
              <w:rPr>
                <w:rFonts w:asciiTheme="minorHAnsi" w:hAnsiTheme="minorHAnsi" w:cs="Arial"/>
                <w:bCs/>
                <w:sz w:val="22"/>
                <w:szCs w:val="22"/>
              </w:rPr>
              <w:t>Act 1960</w:t>
            </w:r>
            <w:r w:rsidR="001A258D">
              <w:rPr>
                <w:rFonts w:asciiTheme="minorHAnsi" w:hAnsiTheme="minorHAnsi" w:cs="Arial"/>
                <w:bCs/>
                <w:sz w:val="22"/>
                <w:szCs w:val="22"/>
              </w:rPr>
              <w:t>.</w:t>
            </w:r>
          </w:p>
        </w:tc>
      </w:tr>
      <w:tr w:rsidR="00AF5335" w:rsidRPr="00BC5023" w14:paraId="60418700" w14:textId="77777777" w:rsidTr="006B41EE">
        <w:trPr>
          <w:jc w:val="center"/>
        </w:trPr>
        <w:tc>
          <w:tcPr>
            <w:tcW w:w="0" w:type="auto"/>
          </w:tcPr>
          <w:p w14:paraId="5710378D" w14:textId="7F4F9B4B" w:rsidR="00AF5335" w:rsidRDefault="00063F66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  <w:r w:rsidR="00D946C2">
              <w:rPr>
                <w:rFonts w:asciiTheme="minorHAnsi" w:hAnsiTheme="minorHAnsi" w:cs="Arial"/>
                <w:b/>
                <w:sz w:val="22"/>
                <w:szCs w:val="22"/>
              </w:rPr>
              <w:t>2</w:t>
            </w:r>
          </w:p>
        </w:tc>
        <w:tc>
          <w:tcPr>
            <w:tcW w:w="9197" w:type="dxa"/>
            <w:gridSpan w:val="7"/>
          </w:tcPr>
          <w:p w14:paraId="242FFE75" w14:textId="77777777" w:rsidR="00AF5335" w:rsidRPr="00BC5023" w:rsidRDefault="00AF5335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Item of a Confidential Nature </w:t>
            </w:r>
          </w:p>
        </w:tc>
      </w:tr>
      <w:tr w:rsidR="004C313C" w:rsidRPr="009E1085" w14:paraId="1213C757" w14:textId="77777777" w:rsidTr="004C313C">
        <w:trPr>
          <w:jc w:val="center"/>
        </w:trPr>
        <w:tc>
          <w:tcPr>
            <w:tcW w:w="0" w:type="auto"/>
          </w:tcPr>
          <w:p w14:paraId="4CE4E331" w14:textId="77777777" w:rsidR="004C313C" w:rsidRDefault="004C313C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78" w:type="dxa"/>
          </w:tcPr>
          <w:p w14:paraId="0A606BB1" w14:textId="3DD93BD6" w:rsidR="004C313C" w:rsidRPr="009E1085" w:rsidRDefault="004C313C" w:rsidP="00AF5335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Cs/>
                <w:sz w:val="22"/>
                <w:szCs w:val="22"/>
              </w:rPr>
            </w:pPr>
          </w:p>
        </w:tc>
        <w:tc>
          <w:tcPr>
            <w:tcW w:w="8219" w:type="dxa"/>
            <w:gridSpan w:val="6"/>
          </w:tcPr>
          <w:p w14:paraId="27DADB17" w14:textId="5883C2AC" w:rsidR="00D451D2" w:rsidRPr="008E6D09" w:rsidRDefault="00BC5C78" w:rsidP="008E6D09">
            <w:pPr>
              <w:pStyle w:val="BodyText0"/>
              <w:spacing w:after="0"/>
              <w:ind w:left="0"/>
              <w:contextualSpacing/>
              <w:rPr>
                <w:rFonts w:asciiTheme="minorHAnsi" w:hAnsiTheme="minorHAnsi" w:cs="Arial"/>
                <w:bCs/>
                <w:sz w:val="22"/>
                <w:szCs w:val="22"/>
              </w:rPr>
            </w:pPr>
            <w:r>
              <w:rPr>
                <w:rFonts w:asciiTheme="minorHAnsi" w:hAnsiTheme="minorHAnsi" w:cs="Arial"/>
                <w:bCs/>
                <w:sz w:val="22"/>
                <w:szCs w:val="22"/>
              </w:rPr>
              <w:t>None</w:t>
            </w:r>
          </w:p>
        </w:tc>
      </w:tr>
    </w:tbl>
    <w:p w14:paraId="42BAEB2D" w14:textId="59C05CF6" w:rsidR="00E75DB8" w:rsidRPr="00EC484C" w:rsidRDefault="005316C8">
      <w:pPr>
        <w:pStyle w:val="NormalWeb"/>
        <w:rPr>
          <w:rFonts w:asciiTheme="minorHAnsi" w:hAnsiTheme="minorHAnsi" w:cs="Arial"/>
          <w:sz w:val="22"/>
          <w:szCs w:val="22"/>
        </w:rPr>
        <w:pPrChange w:id="1" w:author="Silchester_Clerk" w:date="2018-08-26T19:18:00Z">
          <w:pPr>
            <w:pStyle w:val="NormalWeb"/>
            <w:spacing w:before="60" w:beforeAutospacing="0" w:after="60" w:afterAutospacing="0"/>
          </w:pPr>
        </w:pPrChange>
      </w:pPr>
      <w:r>
        <w:rPr>
          <w:rFonts w:asciiTheme="minorHAnsi" w:hAnsiTheme="minorHAnsi" w:cs="Arial"/>
          <w:b/>
          <w:sz w:val="22"/>
          <w:szCs w:val="22"/>
        </w:rPr>
        <w:t>Signed</w:t>
      </w:r>
      <w:r>
        <w:rPr>
          <w:rFonts w:asciiTheme="minorHAnsi" w:hAnsiTheme="minorHAnsi" w:cs="Arial"/>
          <w:sz w:val="22"/>
          <w:szCs w:val="22"/>
        </w:rPr>
        <w:t>:</w:t>
      </w:r>
      <w:r>
        <w:rPr>
          <w:rFonts w:asciiTheme="minorHAnsi" w:hAnsiTheme="minorHAnsi" w:cs="Arial"/>
          <w:sz w:val="22"/>
          <w:szCs w:val="22"/>
        </w:rPr>
        <w:tab/>
        <w:t xml:space="preserve"> Chris Gunnell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b/>
          <w:sz w:val="22"/>
          <w:szCs w:val="22"/>
        </w:rPr>
        <w:t>Date</w:t>
      </w:r>
      <w:r>
        <w:rPr>
          <w:rFonts w:asciiTheme="minorHAnsi" w:hAnsiTheme="minorHAnsi" w:cs="Arial"/>
          <w:sz w:val="22"/>
          <w:szCs w:val="22"/>
        </w:rPr>
        <w:t>:</w:t>
      </w:r>
      <w:r>
        <w:rPr>
          <w:rFonts w:asciiTheme="minorHAnsi" w:hAnsiTheme="minorHAnsi" w:cs="Arial"/>
          <w:sz w:val="22"/>
          <w:szCs w:val="22"/>
        </w:rPr>
        <w:tab/>
      </w:r>
      <w:r w:rsidR="00364FAE">
        <w:rPr>
          <w:rFonts w:asciiTheme="minorHAnsi" w:hAnsiTheme="minorHAnsi" w:cs="Arial"/>
          <w:sz w:val="22"/>
          <w:szCs w:val="22"/>
        </w:rPr>
        <w:t>23</w:t>
      </w:r>
      <w:r w:rsidR="00364FAE" w:rsidRPr="00364FAE">
        <w:rPr>
          <w:rFonts w:asciiTheme="minorHAnsi" w:hAnsiTheme="minorHAnsi" w:cs="Arial"/>
          <w:sz w:val="22"/>
          <w:szCs w:val="22"/>
          <w:vertAlign w:val="superscript"/>
        </w:rPr>
        <w:t>rd</w:t>
      </w:r>
      <w:r w:rsidR="00364FAE">
        <w:rPr>
          <w:rFonts w:asciiTheme="minorHAnsi" w:hAnsiTheme="minorHAnsi" w:cs="Arial"/>
          <w:sz w:val="22"/>
          <w:szCs w:val="22"/>
        </w:rPr>
        <w:t xml:space="preserve"> Dec</w:t>
      </w:r>
      <w:r w:rsidR="00833BA6">
        <w:rPr>
          <w:rFonts w:asciiTheme="minorHAnsi" w:hAnsiTheme="minorHAnsi" w:cs="Arial"/>
          <w:sz w:val="22"/>
          <w:szCs w:val="22"/>
        </w:rPr>
        <w:t>ember</w:t>
      </w:r>
      <w:r w:rsidR="009A672E">
        <w:rPr>
          <w:rFonts w:asciiTheme="minorHAnsi" w:hAnsiTheme="minorHAnsi" w:cs="Arial"/>
          <w:sz w:val="22"/>
          <w:szCs w:val="22"/>
        </w:rPr>
        <w:t xml:space="preserve"> </w:t>
      </w:r>
      <w:r w:rsidR="00154B63">
        <w:rPr>
          <w:rFonts w:asciiTheme="minorHAnsi" w:hAnsiTheme="minorHAnsi" w:cs="Arial"/>
          <w:sz w:val="22"/>
          <w:szCs w:val="22"/>
        </w:rPr>
        <w:t>20</w:t>
      </w:r>
      <w:r w:rsidR="006808E4">
        <w:rPr>
          <w:rFonts w:asciiTheme="minorHAnsi" w:hAnsiTheme="minorHAnsi" w:cs="Arial"/>
          <w:sz w:val="22"/>
          <w:szCs w:val="22"/>
        </w:rPr>
        <w:t>2</w:t>
      </w:r>
      <w:r w:rsidR="005E7DB7">
        <w:rPr>
          <w:rFonts w:asciiTheme="minorHAnsi" w:hAnsiTheme="minorHAnsi" w:cs="Arial"/>
          <w:sz w:val="22"/>
          <w:szCs w:val="22"/>
        </w:rPr>
        <w:t>2</w:t>
      </w:r>
    </w:p>
    <w:sectPr w:rsidR="00E75DB8" w:rsidRPr="00EC484C" w:rsidSect="00EF51E5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1134" w:bottom="244" w:left="1134" w:header="284" w:footer="0" w:gutter="0"/>
      <w:cols w:space="720"/>
      <w:sectPrChange w:id="2" w:author="Silchester_Clerk" w:date="2018-09-24T15:21:00Z">
        <w:sectPr w:rsidR="00E75DB8" w:rsidRPr="00EC484C" w:rsidSect="00EF51E5">
          <w:pgMar w:top="851" w:right="1134" w:bottom="794" w:left="1134" w:header="284" w:footer="284" w:gutter="0"/>
        </w:sectPr>
      </w:sectPrChange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Chris Gunnell" w:date="2021-03-30T08:04:00Z" w:initials="CG">
    <w:p w14:paraId="007E1816" w14:textId="006EA770" w:rsidR="00554492" w:rsidRDefault="00554492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07E181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0D5A1D" w16cex:dateUtc="2021-03-30T07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07E1816" w16cid:durableId="240D5A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A46EF" w14:textId="77777777" w:rsidR="00EE7980" w:rsidRDefault="00EE7980">
      <w:r>
        <w:separator/>
      </w:r>
    </w:p>
  </w:endnote>
  <w:endnote w:type="continuationSeparator" w:id="0">
    <w:p w14:paraId="1B820ED0" w14:textId="77777777" w:rsidR="00EE7980" w:rsidRDefault="00EE7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EB39" w14:textId="77777777" w:rsidR="00F3192C" w:rsidRPr="00737A64" w:rsidRDefault="00F3192C" w:rsidP="00737A64">
    <w:pPr>
      <w:pStyle w:val="Footer"/>
      <w:tabs>
        <w:tab w:val="clear" w:pos="4153"/>
        <w:tab w:val="clear" w:pos="8306"/>
        <w:tab w:val="right" w:pos="-3402"/>
      </w:tabs>
      <w:ind w:left="0" w:right="-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EB3E" w14:textId="77777777" w:rsidR="00F3192C" w:rsidRDefault="00F3192C">
    <w:pPr>
      <w:pStyle w:val="Footer"/>
    </w:pPr>
    <w:r>
      <w:tab/>
    </w:r>
  </w:p>
  <w:p w14:paraId="42BAEB3F" w14:textId="77777777" w:rsidR="00F3192C" w:rsidRDefault="00F3192C">
    <w:pPr>
      <w:pStyle w:val="Footer"/>
    </w:pPr>
  </w:p>
  <w:p w14:paraId="42BAEB40" w14:textId="77777777" w:rsidR="00F3192C" w:rsidRDefault="00F3192C">
    <w:pPr>
      <w:pStyle w:val="Footer"/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B3E2F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4A05D" w14:textId="77777777" w:rsidR="00EE7980" w:rsidRDefault="00EE7980">
      <w:r>
        <w:separator/>
      </w:r>
    </w:p>
  </w:footnote>
  <w:footnote w:type="continuationSeparator" w:id="0">
    <w:p w14:paraId="1C2ECB09" w14:textId="77777777" w:rsidR="00EE7980" w:rsidRDefault="00EE7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195"/>
      <w:gridCol w:w="6443"/>
    </w:tblGrid>
    <w:tr w:rsidR="00F3192C" w:rsidRPr="006D2178" w14:paraId="42BAEB37" w14:textId="77777777" w:rsidTr="006D2178">
      <w:tc>
        <w:tcPr>
          <w:tcW w:w="3227" w:type="dxa"/>
          <w:shd w:val="clear" w:color="auto" w:fill="auto"/>
        </w:tcPr>
        <w:p w14:paraId="42BAEB32" w14:textId="77777777" w:rsidR="00F3192C" w:rsidRPr="00CB54BA" w:rsidRDefault="001F452C" w:rsidP="006D2178">
          <w:pPr>
            <w:ind w:left="0"/>
          </w:pPr>
          <w:r>
            <w:rPr>
              <w:noProof/>
              <w:lang w:eastAsia="en-GB"/>
            </w:rPr>
            <w:drawing>
              <wp:inline distT="0" distB="0" distL="0" distR="0" wp14:anchorId="42BAEB41" wp14:editId="42BAEB42">
                <wp:extent cx="1428750" cy="9334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27" w:type="dxa"/>
          <w:shd w:val="clear" w:color="auto" w:fill="auto"/>
        </w:tcPr>
        <w:p w14:paraId="42BAEB33" w14:textId="77777777" w:rsidR="00F3192C" w:rsidRPr="006D2178" w:rsidRDefault="00F3192C" w:rsidP="006D2178">
          <w:pPr>
            <w:ind w:left="34"/>
            <w:jc w:val="center"/>
            <w:rPr>
              <w:rFonts w:ascii="Arial" w:hAnsi="Arial"/>
              <w:b/>
              <w:sz w:val="32"/>
              <w:szCs w:val="32"/>
            </w:rPr>
          </w:pPr>
          <w:r w:rsidRPr="006D2178">
            <w:rPr>
              <w:rFonts w:ascii="Arial" w:hAnsi="Arial"/>
              <w:b/>
              <w:sz w:val="32"/>
              <w:szCs w:val="32"/>
            </w:rPr>
            <w:t>SILCHESTER PARISH COUNCIL</w:t>
          </w:r>
        </w:p>
        <w:p w14:paraId="42BAEB34" w14:textId="77777777" w:rsidR="00F3192C" w:rsidRPr="006D2178" w:rsidRDefault="00F3192C" w:rsidP="006D2178">
          <w:pPr>
            <w:spacing w:after="120"/>
            <w:ind w:left="34"/>
            <w:jc w:val="center"/>
            <w:rPr>
              <w:rFonts w:ascii="Arial" w:hAnsi="Arial"/>
              <w:sz w:val="20"/>
            </w:rPr>
          </w:pPr>
          <w:r w:rsidRPr="006D2178">
            <w:rPr>
              <w:rFonts w:ascii="Arial" w:hAnsi="Arial"/>
              <w:sz w:val="20"/>
            </w:rPr>
            <w:t xml:space="preserve">Member of the Hampshire Association of </w:t>
          </w:r>
          <w:r w:rsidR="00DA44A2">
            <w:rPr>
              <w:rFonts w:ascii="Arial" w:hAnsi="Arial"/>
              <w:sz w:val="20"/>
            </w:rPr>
            <w:t>Local</w:t>
          </w:r>
          <w:r w:rsidRPr="006D2178">
            <w:rPr>
              <w:rFonts w:ascii="Arial" w:hAnsi="Arial"/>
              <w:sz w:val="20"/>
            </w:rPr>
            <w:t xml:space="preserve"> Councils</w:t>
          </w:r>
        </w:p>
        <w:p w14:paraId="42BAEB35" w14:textId="77777777" w:rsidR="00F3192C" w:rsidRDefault="00F3192C" w:rsidP="002518E1">
          <w:pPr>
            <w:spacing w:after="120"/>
            <w:ind w:left="34"/>
            <w:jc w:val="center"/>
            <w:rPr>
              <w:rFonts w:ascii="Arial" w:hAnsi="Arial"/>
              <w:sz w:val="20"/>
            </w:rPr>
          </w:pPr>
          <w:r w:rsidRPr="006D2178">
            <w:rPr>
              <w:rFonts w:ascii="Arial" w:hAnsi="Arial"/>
              <w:sz w:val="20"/>
            </w:rPr>
            <w:t xml:space="preserve">Clerk: </w:t>
          </w:r>
          <w:r w:rsidR="002518E1">
            <w:rPr>
              <w:rFonts w:ascii="Arial" w:hAnsi="Arial"/>
              <w:sz w:val="20"/>
            </w:rPr>
            <w:t>Chris Gunnell</w:t>
          </w:r>
          <w:r w:rsidRPr="006D2178">
            <w:rPr>
              <w:rFonts w:ascii="Arial" w:hAnsi="Arial"/>
              <w:sz w:val="20"/>
            </w:rPr>
            <w:t xml:space="preserve">, </w:t>
          </w:r>
          <w:r w:rsidR="002518E1">
            <w:rPr>
              <w:rFonts w:ascii="Arial" w:hAnsi="Arial"/>
              <w:sz w:val="20"/>
            </w:rPr>
            <w:t>22 Church Road</w:t>
          </w:r>
          <w:r w:rsidRPr="006D2178">
            <w:rPr>
              <w:rFonts w:ascii="Arial" w:hAnsi="Arial"/>
              <w:sz w:val="20"/>
            </w:rPr>
            <w:t xml:space="preserve">, </w:t>
          </w:r>
          <w:r w:rsidR="00F75E93">
            <w:rPr>
              <w:rFonts w:ascii="Arial" w:hAnsi="Arial"/>
              <w:sz w:val="20"/>
            </w:rPr>
            <w:t xml:space="preserve">Pamber Heath, </w:t>
          </w:r>
          <w:r w:rsidRPr="006D2178">
            <w:rPr>
              <w:rFonts w:ascii="Arial" w:hAnsi="Arial"/>
              <w:sz w:val="20"/>
            </w:rPr>
            <w:t>Tadley, Hampshire, RG26 3</w:t>
          </w:r>
          <w:r w:rsidR="002518E1">
            <w:rPr>
              <w:rFonts w:ascii="Arial" w:hAnsi="Arial"/>
              <w:sz w:val="20"/>
            </w:rPr>
            <w:t>DZ</w:t>
          </w:r>
        </w:p>
        <w:p w14:paraId="42BAEB36" w14:textId="3A0B4F0E" w:rsidR="00F3192C" w:rsidRPr="00C77E75" w:rsidRDefault="00D81ACB" w:rsidP="00DD6385">
          <w:pPr>
            <w:spacing w:after="120"/>
            <w:ind w:left="34"/>
            <w:jc w:val="center"/>
            <w:rPr>
              <w:b/>
              <w:sz w:val="20"/>
            </w:rPr>
          </w:pPr>
          <w:r w:rsidRPr="00C77E75">
            <w:rPr>
              <w:rFonts w:ascii="Arial" w:hAnsi="Arial"/>
              <w:sz w:val="20"/>
            </w:rPr>
            <w:t xml:space="preserve">Email: </w:t>
          </w:r>
          <w:hyperlink r:id="rId2" w:history="1">
            <w:r w:rsidR="00DD6385" w:rsidRPr="00380499">
              <w:rPr>
                <w:rStyle w:val="Hyperlink"/>
                <w:rFonts w:ascii="Arial" w:hAnsi="Arial"/>
                <w:sz w:val="20"/>
              </w:rPr>
              <w:t>clerk@silchester-pc.gov.uk</w:t>
            </w:r>
          </w:hyperlink>
          <w:r w:rsidR="00C77E75">
            <w:rPr>
              <w:rFonts w:ascii="Arial" w:hAnsi="Arial"/>
              <w:sz w:val="20"/>
            </w:rPr>
            <w:t xml:space="preserve">                          </w:t>
          </w:r>
          <w:r w:rsidR="00F3192C" w:rsidRPr="00C77E75">
            <w:rPr>
              <w:rFonts w:ascii="Arial" w:hAnsi="Arial"/>
              <w:b/>
              <w:sz w:val="20"/>
            </w:rPr>
            <w:t xml:space="preserve">Tel: </w:t>
          </w:r>
          <w:r w:rsidR="002518E1">
            <w:rPr>
              <w:rFonts w:ascii="Arial" w:hAnsi="Arial"/>
              <w:b/>
              <w:sz w:val="20"/>
            </w:rPr>
            <w:t>07470 809086</w:t>
          </w:r>
        </w:p>
      </w:tc>
    </w:tr>
  </w:tbl>
  <w:p w14:paraId="42BAEB38" w14:textId="77777777" w:rsidR="00F3192C" w:rsidRPr="00850325" w:rsidRDefault="00F3192C" w:rsidP="00850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EB3A" w14:textId="77777777" w:rsidR="00F3192C" w:rsidRPr="00601169" w:rsidRDefault="00F3192C" w:rsidP="00737A64">
    <w:pPr>
      <w:jc w:val="center"/>
      <w:rPr>
        <w:rFonts w:ascii="Times New Roman Bold" w:hAnsi="Times New Roman Bold"/>
        <w:b/>
        <w:color w:val="800000"/>
        <w:sz w:val="28"/>
        <w:szCs w:val="28"/>
      </w:rPr>
    </w:pPr>
    <w:r w:rsidRPr="00601169">
      <w:rPr>
        <w:rFonts w:ascii="Times New Roman Bold" w:hAnsi="Times New Roman Bold"/>
        <w:b/>
        <w:color w:val="800000"/>
        <w:sz w:val="28"/>
        <w:szCs w:val="28"/>
      </w:rPr>
      <w:t xml:space="preserve">PRESTON CANDOVER AND </w:t>
    </w:r>
    <w:smartTag w:uri="urn:schemas-microsoft-com:office:smarttags" w:element="City">
      <w:smartTag w:uri="urn:schemas-microsoft-com:office:smarttags" w:element="place">
        <w:r w:rsidRPr="00601169">
          <w:rPr>
            <w:rFonts w:ascii="Times New Roman Bold" w:hAnsi="Times New Roman Bold"/>
            <w:b/>
            <w:color w:val="800000"/>
            <w:sz w:val="28"/>
            <w:szCs w:val="28"/>
          </w:rPr>
          <w:t>NUTLEY</w:t>
        </w:r>
      </w:smartTag>
    </w:smartTag>
    <w:r w:rsidRPr="00601169">
      <w:rPr>
        <w:rFonts w:ascii="Times New Roman Bold" w:hAnsi="Times New Roman Bold"/>
        <w:b/>
        <w:color w:val="800000"/>
        <w:sz w:val="28"/>
        <w:szCs w:val="28"/>
      </w:rPr>
      <w:t xml:space="preserve"> PARISH COUNCIL</w:t>
    </w:r>
  </w:p>
  <w:p w14:paraId="42BAEB3B" w14:textId="77777777" w:rsidR="00F3192C" w:rsidRDefault="00F3192C" w:rsidP="00850325">
    <w:pPr>
      <w:pStyle w:val="Header"/>
    </w:pPr>
  </w:p>
  <w:p w14:paraId="42BAEB3C" w14:textId="77777777" w:rsidR="00F3192C" w:rsidRDefault="00F3192C" w:rsidP="00850325">
    <w:pPr>
      <w:pStyle w:val="Header"/>
    </w:pPr>
  </w:p>
  <w:p w14:paraId="42BAEB3D" w14:textId="77777777" w:rsidR="00F3192C" w:rsidRDefault="00F3192C" w:rsidP="00850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22011"/>
    <w:multiLevelType w:val="hybridMultilevel"/>
    <w:tmpl w:val="7DD4A808"/>
    <w:lvl w:ilvl="0" w:tplc="214A672A">
      <w:start w:val="1"/>
      <w:numFmt w:val="decimal"/>
      <w:lvlText w:val="%1."/>
      <w:lvlJc w:val="left"/>
      <w:pPr>
        <w:ind w:left="1429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6216D9B"/>
    <w:multiLevelType w:val="hybridMultilevel"/>
    <w:tmpl w:val="4FCA545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6ED0ED4"/>
    <w:multiLevelType w:val="hybridMultilevel"/>
    <w:tmpl w:val="F8D23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EB0"/>
    <w:multiLevelType w:val="hybridMultilevel"/>
    <w:tmpl w:val="C2E8F9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705FC"/>
    <w:multiLevelType w:val="hybridMultilevel"/>
    <w:tmpl w:val="7E305F2A"/>
    <w:lvl w:ilvl="0" w:tplc="214A672A">
      <w:start w:val="1"/>
      <w:numFmt w:val="decimal"/>
      <w:lvlText w:val="%1."/>
      <w:lvlJc w:val="left"/>
      <w:pPr>
        <w:ind w:left="1038" w:hanging="36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758" w:hanging="360"/>
      </w:pPr>
    </w:lvl>
    <w:lvl w:ilvl="2" w:tplc="0809001B" w:tentative="1">
      <w:start w:val="1"/>
      <w:numFmt w:val="lowerRoman"/>
      <w:lvlText w:val="%3."/>
      <w:lvlJc w:val="right"/>
      <w:pPr>
        <w:ind w:left="2478" w:hanging="180"/>
      </w:pPr>
    </w:lvl>
    <w:lvl w:ilvl="3" w:tplc="0809000F" w:tentative="1">
      <w:start w:val="1"/>
      <w:numFmt w:val="decimal"/>
      <w:lvlText w:val="%4."/>
      <w:lvlJc w:val="left"/>
      <w:pPr>
        <w:ind w:left="3198" w:hanging="360"/>
      </w:pPr>
    </w:lvl>
    <w:lvl w:ilvl="4" w:tplc="08090019" w:tentative="1">
      <w:start w:val="1"/>
      <w:numFmt w:val="lowerLetter"/>
      <w:lvlText w:val="%5."/>
      <w:lvlJc w:val="left"/>
      <w:pPr>
        <w:ind w:left="3918" w:hanging="360"/>
      </w:pPr>
    </w:lvl>
    <w:lvl w:ilvl="5" w:tplc="0809001B" w:tentative="1">
      <w:start w:val="1"/>
      <w:numFmt w:val="lowerRoman"/>
      <w:lvlText w:val="%6."/>
      <w:lvlJc w:val="right"/>
      <w:pPr>
        <w:ind w:left="4638" w:hanging="180"/>
      </w:pPr>
    </w:lvl>
    <w:lvl w:ilvl="6" w:tplc="0809000F" w:tentative="1">
      <w:start w:val="1"/>
      <w:numFmt w:val="decimal"/>
      <w:lvlText w:val="%7."/>
      <w:lvlJc w:val="left"/>
      <w:pPr>
        <w:ind w:left="5358" w:hanging="360"/>
      </w:pPr>
    </w:lvl>
    <w:lvl w:ilvl="7" w:tplc="08090019" w:tentative="1">
      <w:start w:val="1"/>
      <w:numFmt w:val="lowerLetter"/>
      <w:lvlText w:val="%8."/>
      <w:lvlJc w:val="left"/>
      <w:pPr>
        <w:ind w:left="6078" w:hanging="360"/>
      </w:pPr>
    </w:lvl>
    <w:lvl w:ilvl="8" w:tplc="080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5" w15:restartNumberingAfterBreak="0">
    <w:nsid w:val="2B1D2711"/>
    <w:multiLevelType w:val="hybridMultilevel"/>
    <w:tmpl w:val="F84051B2"/>
    <w:lvl w:ilvl="0" w:tplc="E56885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31785"/>
    <w:multiLevelType w:val="hybridMultilevel"/>
    <w:tmpl w:val="DC2C3D3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CEF097E"/>
    <w:multiLevelType w:val="hybridMultilevel"/>
    <w:tmpl w:val="AB9286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B3263E"/>
    <w:multiLevelType w:val="hybridMultilevel"/>
    <w:tmpl w:val="8F5661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577965"/>
    <w:multiLevelType w:val="multilevel"/>
    <w:tmpl w:val="CE6220CE"/>
    <w:lvl w:ilvl="0">
      <w:start w:val="1"/>
      <w:numFmt w:val="decimal"/>
      <w:pStyle w:val="Heading1"/>
      <w:lvlText w:val="%1."/>
      <w:lvlJc w:val="left"/>
      <w:pPr>
        <w:tabs>
          <w:tab w:val="num" w:pos="680"/>
        </w:tabs>
        <w:ind w:left="680" w:hanging="680"/>
      </w:pPr>
      <w:rPr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43D2236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8A701E0"/>
    <w:multiLevelType w:val="hybridMultilevel"/>
    <w:tmpl w:val="58E25244"/>
    <w:lvl w:ilvl="0" w:tplc="841EF4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56F71"/>
    <w:multiLevelType w:val="hybridMultilevel"/>
    <w:tmpl w:val="381AAD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320850"/>
    <w:multiLevelType w:val="hybridMultilevel"/>
    <w:tmpl w:val="50C653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F46BCE"/>
    <w:multiLevelType w:val="hybridMultilevel"/>
    <w:tmpl w:val="F2C05D7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462304"/>
    <w:multiLevelType w:val="hybridMultilevel"/>
    <w:tmpl w:val="267CB1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4469A6"/>
    <w:multiLevelType w:val="hybridMultilevel"/>
    <w:tmpl w:val="3E54859A"/>
    <w:lvl w:ilvl="0" w:tplc="AF586F4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D6DF6"/>
    <w:multiLevelType w:val="hybridMultilevel"/>
    <w:tmpl w:val="78C0EB8C"/>
    <w:lvl w:ilvl="0" w:tplc="AF586F4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406E49"/>
    <w:multiLevelType w:val="hybridMultilevel"/>
    <w:tmpl w:val="4D261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C14D3A"/>
    <w:multiLevelType w:val="hybridMultilevel"/>
    <w:tmpl w:val="BB6A75E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268663">
    <w:abstractNumId w:val="9"/>
  </w:num>
  <w:num w:numId="2" w16cid:durableId="1155143220">
    <w:abstractNumId w:val="2"/>
  </w:num>
  <w:num w:numId="3" w16cid:durableId="2061244983">
    <w:abstractNumId w:val="12"/>
  </w:num>
  <w:num w:numId="4" w16cid:durableId="904953377">
    <w:abstractNumId w:val="3"/>
  </w:num>
  <w:num w:numId="5" w16cid:durableId="406002639">
    <w:abstractNumId w:val="16"/>
  </w:num>
  <w:num w:numId="6" w16cid:durableId="1193887062">
    <w:abstractNumId w:val="1"/>
  </w:num>
  <w:num w:numId="7" w16cid:durableId="1308169692">
    <w:abstractNumId w:val="18"/>
  </w:num>
  <w:num w:numId="8" w16cid:durableId="692611260">
    <w:abstractNumId w:val="8"/>
  </w:num>
  <w:num w:numId="9" w16cid:durableId="2063484220">
    <w:abstractNumId w:val="13"/>
  </w:num>
  <w:num w:numId="10" w16cid:durableId="968509747">
    <w:abstractNumId w:val="19"/>
  </w:num>
  <w:num w:numId="11" w16cid:durableId="2022927973">
    <w:abstractNumId w:val="17"/>
  </w:num>
  <w:num w:numId="12" w16cid:durableId="1745106192">
    <w:abstractNumId w:val="0"/>
  </w:num>
  <w:num w:numId="13" w16cid:durableId="726033301">
    <w:abstractNumId w:val="4"/>
  </w:num>
  <w:num w:numId="14" w16cid:durableId="1973822072">
    <w:abstractNumId w:val="5"/>
  </w:num>
  <w:num w:numId="15" w16cid:durableId="2041473411">
    <w:abstractNumId w:val="7"/>
  </w:num>
  <w:num w:numId="16" w16cid:durableId="330331089">
    <w:abstractNumId w:val="14"/>
  </w:num>
  <w:num w:numId="17" w16cid:durableId="1308167744">
    <w:abstractNumId w:val="6"/>
  </w:num>
  <w:num w:numId="18" w16cid:durableId="1086151433">
    <w:abstractNumId w:val="10"/>
  </w:num>
  <w:num w:numId="19" w16cid:durableId="33891302">
    <w:abstractNumId w:val="15"/>
  </w:num>
  <w:num w:numId="20" w16cid:durableId="1741291958">
    <w:abstractNumId w:val="11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hris Gunnell">
    <w15:presenceInfo w15:providerId="Windows Live" w15:userId="9acfe14376a3c92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CAE"/>
    <w:rsid w:val="00000332"/>
    <w:rsid w:val="00000A5F"/>
    <w:rsid w:val="000011EA"/>
    <w:rsid w:val="00002318"/>
    <w:rsid w:val="00002D35"/>
    <w:rsid w:val="0000300D"/>
    <w:rsid w:val="00003985"/>
    <w:rsid w:val="00004773"/>
    <w:rsid w:val="00005268"/>
    <w:rsid w:val="00005BAD"/>
    <w:rsid w:val="000074E3"/>
    <w:rsid w:val="00007A45"/>
    <w:rsid w:val="000101E1"/>
    <w:rsid w:val="00010AB4"/>
    <w:rsid w:val="00012AB6"/>
    <w:rsid w:val="000140ED"/>
    <w:rsid w:val="00014B23"/>
    <w:rsid w:val="0001514E"/>
    <w:rsid w:val="00015EAD"/>
    <w:rsid w:val="0001671A"/>
    <w:rsid w:val="00017A7A"/>
    <w:rsid w:val="00020C9D"/>
    <w:rsid w:val="000226BD"/>
    <w:rsid w:val="0002280E"/>
    <w:rsid w:val="000236D5"/>
    <w:rsid w:val="000239B6"/>
    <w:rsid w:val="00023C21"/>
    <w:rsid w:val="00023FB0"/>
    <w:rsid w:val="00024198"/>
    <w:rsid w:val="00025428"/>
    <w:rsid w:val="00025601"/>
    <w:rsid w:val="00025D30"/>
    <w:rsid w:val="00031815"/>
    <w:rsid w:val="0003193E"/>
    <w:rsid w:val="0003194E"/>
    <w:rsid w:val="00031F59"/>
    <w:rsid w:val="000335F6"/>
    <w:rsid w:val="00034415"/>
    <w:rsid w:val="00040764"/>
    <w:rsid w:val="00040FFC"/>
    <w:rsid w:val="00042254"/>
    <w:rsid w:val="000427C3"/>
    <w:rsid w:val="000428D4"/>
    <w:rsid w:val="00043CEE"/>
    <w:rsid w:val="00044158"/>
    <w:rsid w:val="00044397"/>
    <w:rsid w:val="00044438"/>
    <w:rsid w:val="000450F6"/>
    <w:rsid w:val="0004546F"/>
    <w:rsid w:val="00045F3B"/>
    <w:rsid w:val="00046318"/>
    <w:rsid w:val="000469D8"/>
    <w:rsid w:val="00047CAB"/>
    <w:rsid w:val="0005018C"/>
    <w:rsid w:val="00051289"/>
    <w:rsid w:val="000529F3"/>
    <w:rsid w:val="00052FFD"/>
    <w:rsid w:val="0005356A"/>
    <w:rsid w:val="00053912"/>
    <w:rsid w:val="00053BF6"/>
    <w:rsid w:val="00053DF5"/>
    <w:rsid w:val="00055DD7"/>
    <w:rsid w:val="000561DA"/>
    <w:rsid w:val="0005748C"/>
    <w:rsid w:val="00060480"/>
    <w:rsid w:val="000605FA"/>
    <w:rsid w:val="000615B4"/>
    <w:rsid w:val="00063F66"/>
    <w:rsid w:val="0006414D"/>
    <w:rsid w:val="00064458"/>
    <w:rsid w:val="00064BC3"/>
    <w:rsid w:val="00064EE2"/>
    <w:rsid w:val="00066C50"/>
    <w:rsid w:val="00066CA2"/>
    <w:rsid w:val="00067C50"/>
    <w:rsid w:val="0007116A"/>
    <w:rsid w:val="000714D8"/>
    <w:rsid w:val="000720A3"/>
    <w:rsid w:val="00072FCF"/>
    <w:rsid w:val="000733D2"/>
    <w:rsid w:val="00076F1E"/>
    <w:rsid w:val="00077608"/>
    <w:rsid w:val="00080B27"/>
    <w:rsid w:val="00081EC5"/>
    <w:rsid w:val="0008279C"/>
    <w:rsid w:val="000831F8"/>
    <w:rsid w:val="00085155"/>
    <w:rsid w:val="000854C1"/>
    <w:rsid w:val="00086307"/>
    <w:rsid w:val="0008683F"/>
    <w:rsid w:val="00086CED"/>
    <w:rsid w:val="00086ED6"/>
    <w:rsid w:val="00087BF4"/>
    <w:rsid w:val="0009006D"/>
    <w:rsid w:val="00090A61"/>
    <w:rsid w:val="00090EA5"/>
    <w:rsid w:val="000914AB"/>
    <w:rsid w:val="00092612"/>
    <w:rsid w:val="00093FE9"/>
    <w:rsid w:val="000948A7"/>
    <w:rsid w:val="000A273F"/>
    <w:rsid w:val="000A3129"/>
    <w:rsid w:val="000A3E1E"/>
    <w:rsid w:val="000A46E2"/>
    <w:rsid w:val="000A671D"/>
    <w:rsid w:val="000A6D79"/>
    <w:rsid w:val="000A748B"/>
    <w:rsid w:val="000A7C45"/>
    <w:rsid w:val="000B06F2"/>
    <w:rsid w:val="000B1032"/>
    <w:rsid w:val="000B33FC"/>
    <w:rsid w:val="000B3D36"/>
    <w:rsid w:val="000B4E3B"/>
    <w:rsid w:val="000B501B"/>
    <w:rsid w:val="000B5CB4"/>
    <w:rsid w:val="000B5ED4"/>
    <w:rsid w:val="000B6584"/>
    <w:rsid w:val="000C0220"/>
    <w:rsid w:val="000C17B5"/>
    <w:rsid w:val="000C1EE6"/>
    <w:rsid w:val="000C3246"/>
    <w:rsid w:val="000C3A37"/>
    <w:rsid w:val="000C41D6"/>
    <w:rsid w:val="000C4245"/>
    <w:rsid w:val="000C43A1"/>
    <w:rsid w:val="000C5F33"/>
    <w:rsid w:val="000C70F0"/>
    <w:rsid w:val="000C7533"/>
    <w:rsid w:val="000C7993"/>
    <w:rsid w:val="000C7A53"/>
    <w:rsid w:val="000D0205"/>
    <w:rsid w:val="000D1F82"/>
    <w:rsid w:val="000D209A"/>
    <w:rsid w:val="000D33AA"/>
    <w:rsid w:val="000D3786"/>
    <w:rsid w:val="000D5765"/>
    <w:rsid w:val="000D61D1"/>
    <w:rsid w:val="000D6E4F"/>
    <w:rsid w:val="000D6EF5"/>
    <w:rsid w:val="000D7DE8"/>
    <w:rsid w:val="000E15EC"/>
    <w:rsid w:val="000E1628"/>
    <w:rsid w:val="000E29EB"/>
    <w:rsid w:val="000E37A5"/>
    <w:rsid w:val="000E3E38"/>
    <w:rsid w:val="000E3FDD"/>
    <w:rsid w:val="000E3FF9"/>
    <w:rsid w:val="000E4492"/>
    <w:rsid w:val="000E5B2B"/>
    <w:rsid w:val="000E6042"/>
    <w:rsid w:val="000E6757"/>
    <w:rsid w:val="000E7299"/>
    <w:rsid w:val="000F0929"/>
    <w:rsid w:val="000F1B13"/>
    <w:rsid w:val="000F268F"/>
    <w:rsid w:val="000F32BF"/>
    <w:rsid w:val="000F3570"/>
    <w:rsid w:val="000F517F"/>
    <w:rsid w:val="000F5AD2"/>
    <w:rsid w:val="000F619A"/>
    <w:rsid w:val="000F6790"/>
    <w:rsid w:val="000F6DB8"/>
    <w:rsid w:val="000F7AC6"/>
    <w:rsid w:val="0010005E"/>
    <w:rsid w:val="001002F0"/>
    <w:rsid w:val="001003B2"/>
    <w:rsid w:val="00100C24"/>
    <w:rsid w:val="00100CF6"/>
    <w:rsid w:val="0010205B"/>
    <w:rsid w:val="00102644"/>
    <w:rsid w:val="0010471D"/>
    <w:rsid w:val="00105089"/>
    <w:rsid w:val="0010639A"/>
    <w:rsid w:val="00106D2B"/>
    <w:rsid w:val="00107B09"/>
    <w:rsid w:val="00107DB0"/>
    <w:rsid w:val="0011037B"/>
    <w:rsid w:val="00110BD2"/>
    <w:rsid w:val="0011144B"/>
    <w:rsid w:val="00112AC4"/>
    <w:rsid w:val="00112B75"/>
    <w:rsid w:val="00114261"/>
    <w:rsid w:val="001150E0"/>
    <w:rsid w:val="00115195"/>
    <w:rsid w:val="00116665"/>
    <w:rsid w:val="00116E43"/>
    <w:rsid w:val="00121CF0"/>
    <w:rsid w:val="001226CC"/>
    <w:rsid w:val="00122E21"/>
    <w:rsid w:val="00123EFB"/>
    <w:rsid w:val="00124517"/>
    <w:rsid w:val="001250FB"/>
    <w:rsid w:val="001252BD"/>
    <w:rsid w:val="001254B7"/>
    <w:rsid w:val="0012552D"/>
    <w:rsid w:val="00125ED8"/>
    <w:rsid w:val="0012635E"/>
    <w:rsid w:val="00126531"/>
    <w:rsid w:val="0012664A"/>
    <w:rsid w:val="00126BAE"/>
    <w:rsid w:val="00126D2D"/>
    <w:rsid w:val="00126FAA"/>
    <w:rsid w:val="001270A6"/>
    <w:rsid w:val="00127B07"/>
    <w:rsid w:val="00131AA4"/>
    <w:rsid w:val="00131E02"/>
    <w:rsid w:val="00134D56"/>
    <w:rsid w:val="00136C57"/>
    <w:rsid w:val="001370FA"/>
    <w:rsid w:val="00137423"/>
    <w:rsid w:val="00137900"/>
    <w:rsid w:val="0013794B"/>
    <w:rsid w:val="00137A0A"/>
    <w:rsid w:val="001405D8"/>
    <w:rsid w:val="00140C96"/>
    <w:rsid w:val="00140D0F"/>
    <w:rsid w:val="00141BCD"/>
    <w:rsid w:val="00141EC4"/>
    <w:rsid w:val="0014202F"/>
    <w:rsid w:val="001422A9"/>
    <w:rsid w:val="00142941"/>
    <w:rsid w:val="00143270"/>
    <w:rsid w:val="001438A2"/>
    <w:rsid w:val="00143C11"/>
    <w:rsid w:val="0014430F"/>
    <w:rsid w:val="00144E55"/>
    <w:rsid w:val="0014552A"/>
    <w:rsid w:val="00146BC1"/>
    <w:rsid w:val="00147572"/>
    <w:rsid w:val="00147ED8"/>
    <w:rsid w:val="00150AC1"/>
    <w:rsid w:val="001518D3"/>
    <w:rsid w:val="001525DE"/>
    <w:rsid w:val="001532C4"/>
    <w:rsid w:val="00154B63"/>
    <w:rsid w:val="0015618C"/>
    <w:rsid w:val="00160C3C"/>
    <w:rsid w:val="00161A8D"/>
    <w:rsid w:val="00161FD7"/>
    <w:rsid w:val="00163265"/>
    <w:rsid w:val="001643BE"/>
    <w:rsid w:val="00164AD5"/>
    <w:rsid w:val="00165751"/>
    <w:rsid w:val="00165AC8"/>
    <w:rsid w:val="001665A5"/>
    <w:rsid w:val="00167700"/>
    <w:rsid w:val="00167988"/>
    <w:rsid w:val="0017064C"/>
    <w:rsid w:val="00170BDE"/>
    <w:rsid w:val="001721D7"/>
    <w:rsid w:val="00173722"/>
    <w:rsid w:val="00173CC1"/>
    <w:rsid w:val="00173D39"/>
    <w:rsid w:val="00173EB5"/>
    <w:rsid w:val="0017502B"/>
    <w:rsid w:val="00175149"/>
    <w:rsid w:val="0017588A"/>
    <w:rsid w:val="00175CA8"/>
    <w:rsid w:val="001764A8"/>
    <w:rsid w:val="001765AD"/>
    <w:rsid w:val="0017760F"/>
    <w:rsid w:val="001804D8"/>
    <w:rsid w:val="0018283B"/>
    <w:rsid w:val="00182A4B"/>
    <w:rsid w:val="001830B4"/>
    <w:rsid w:val="0018372B"/>
    <w:rsid w:val="00183F28"/>
    <w:rsid w:val="001844FB"/>
    <w:rsid w:val="00184D09"/>
    <w:rsid w:val="001853B2"/>
    <w:rsid w:val="001858A6"/>
    <w:rsid w:val="0018590C"/>
    <w:rsid w:val="0018593A"/>
    <w:rsid w:val="00186881"/>
    <w:rsid w:val="00187DDB"/>
    <w:rsid w:val="001904E8"/>
    <w:rsid w:val="001912A3"/>
    <w:rsid w:val="00191F38"/>
    <w:rsid w:val="001921D5"/>
    <w:rsid w:val="001921F0"/>
    <w:rsid w:val="001937A0"/>
    <w:rsid w:val="00194931"/>
    <w:rsid w:val="00194BF3"/>
    <w:rsid w:val="00194ED7"/>
    <w:rsid w:val="0019673E"/>
    <w:rsid w:val="00196C2B"/>
    <w:rsid w:val="001973D1"/>
    <w:rsid w:val="001974AA"/>
    <w:rsid w:val="001974FE"/>
    <w:rsid w:val="001A0168"/>
    <w:rsid w:val="001A0623"/>
    <w:rsid w:val="001A080A"/>
    <w:rsid w:val="001A09E0"/>
    <w:rsid w:val="001A0C79"/>
    <w:rsid w:val="001A1A25"/>
    <w:rsid w:val="001A258D"/>
    <w:rsid w:val="001A2746"/>
    <w:rsid w:val="001A2E31"/>
    <w:rsid w:val="001A50C6"/>
    <w:rsid w:val="001A5337"/>
    <w:rsid w:val="001A53C3"/>
    <w:rsid w:val="001A553A"/>
    <w:rsid w:val="001A5A32"/>
    <w:rsid w:val="001A5FD9"/>
    <w:rsid w:val="001A70B7"/>
    <w:rsid w:val="001A7A56"/>
    <w:rsid w:val="001B0E31"/>
    <w:rsid w:val="001B248B"/>
    <w:rsid w:val="001B2834"/>
    <w:rsid w:val="001B2F83"/>
    <w:rsid w:val="001B3133"/>
    <w:rsid w:val="001B33B0"/>
    <w:rsid w:val="001B779B"/>
    <w:rsid w:val="001C0B42"/>
    <w:rsid w:val="001C1801"/>
    <w:rsid w:val="001C2364"/>
    <w:rsid w:val="001C3F92"/>
    <w:rsid w:val="001C404A"/>
    <w:rsid w:val="001C4B2B"/>
    <w:rsid w:val="001C5409"/>
    <w:rsid w:val="001C649E"/>
    <w:rsid w:val="001C7463"/>
    <w:rsid w:val="001D0415"/>
    <w:rsid w:val="001D1B14"/>
    <w:rsid w:val="001D1FB8"/>
    <w:rsid w:val="001D261C"/>
    <w:rsid w:val="001D38BA"/>
    <w:rsid w:val="001D40AB"/>
    <w:rsid w:val="001D661B"/>
    <w:rsid w:val="001D7ED4"/>
    <w:rsid w:val="001E0386"/>
    <w:rsid w:val="001E1B2F"/>
    <w:rsid w:val="001E26EF"/>
    <w:rsid w:val="001E3197"/>
    <w:rsid w:val="001E372C"/>
    <w:rsid w:val="001E4CC5"/>
    <w:rsid w:val="001E5829"/>
    <w:rsid w:val="001E694B"/>
    <w:rsid w:val="001E72F2"/>
    <w:rsid w:val="001E76C3"/>
    <w:rsid w:val="001F0A15"/>
    <w:rsid w:val="001F157D"/>
    <w:rsid w:val="001F1AF0"/>
    <w:rsid w:val="001F2F8D"/>
    <w:rsid w:val="001F3A2C"/>
    <w:rsid w:val="001F3B2B"/>
    <w:rsid w:val="001F3B94"/>
    <w:rsid w:val="001F4005"/>
    <w:rsid w:val="001F452C"/>
    <w:rsid w:val="001F543A"/>
    <w:rsid w:val="001F54BD"/>
    <w:rsid w:val="001F583F"/>
    <w:rsid w:val="00201133"/>
    <w:rsid w:val="00203EB1"/>
    <w:rsid w:val="002050B1"/>
    <w:rsid w:val="0020680E"/>
    <w:rsid w:val="00206A19"/>
    <w:rsid w:val="00206F83"/>
    <w:rsid w:val="002072F1"/>
    <w:rsid w:val="00207CBC"/>
    <w:rsid w:val="0021010F"/>
    <w:rsid w:val="00210154"/>
    <w:rsid w:val="00210E0B"/>
    <w:rsid w:val="002111B9"/>
    <w:rsid w:val="00211453"/>
    <w:rsid w:val="00213441"/>
    <w:rsid w:val="00213E25"/>
    <w:rsid w:val="0021405A"/>
    <w:rsid w:val="00214F11"/>
    <w:rsid w:val="00217B63"/>
    <w:rsid w:val="0022004F"/>
    <w:rsid w:val="00223EA9"/>
    <w:rsid w:val="002248FE"/>
    <w:rsid w:val="002249AB"/>
    <w:rsid w:val="002265B6"/>
    <w:rsid w:val="002269D3"/>
    <w:rsid w:val="00226B29"/>
    <w:rsid w:val="00227FA9"/>
    <w:rsid w:val="002301AD"/>
    <w:rsid w:val="00230DD3"/>
    <w:rsid w:val="002314F6"/>
    <w:rsid w:val="00232A24"/>
    <w:rsid w:val="00232ED2"/>
    <w:rsid w:val="0023607F"/>
    <w:rsid w:val="00236359"/>
    <w:rsid w:val="002369AB"/>
    <w:rsid w:val="00237292"/>
    <w:rsid w:val="00240586"/>
    <w:rsid w:val="002413F9"/>
    <w:rsid w:val="00243B57"/>
    <w:rsid w:val="00243C47"/>
    <w:rsid w:val="0024413B"/>
    <w:rsid w:val="002441AE"/>
    <w:rsid w:val="00245469"/>
    <w:rsid w:val="002456FA"/>
    <w:rsid w:val="002457BF"/>
    <w:rsid w:val="0024634F"/>
    <w:rsid w:val="00246B86"/>
    <w:rsid w:val="00246CE1"/>
    <w:rsid w:val="002470E1"/>
    <w:rsid w:val="00247FD0"/>
    <w:rsid w:val="00250E59"/>
    <w:rsid w:val="002518E1"/>
    <w:rsid w:val="00251F04"/>
    <w:rsid w:val="002544E2"/>
    <w:rsid w:val="00257850"/>
    <w:rsid w:val="002601CC"/>
    <w:rsid w:val="00260464"/>
    <w:rsid w:val="00262668"/>
    <w:rsid w:val="00263838"/>
    <w:rsid w:val="00263D6C"/>
    <w:rsid w:val="00263FDD"/>
    <w:rsid w:val="00264817"/>
    <w:rsid w:val="00265E14"/>
    <w:rsid w:val="00265E91"/>
    <w:rsid w:val="00266544"/>
    <w:rsid w:val="002666A6"/>
    <w:rsid w:val="0026727E"/>
    <w:rsid w:val="002672BA"/>
    <w:rsid w:val="002703A5"/>
    <w:rsid w:val="00270A57"/>
    <w:rsid w:val="002719F0"/>
    <w:rsid w:val="00272022"/>
    <w:rsid w:val="002736A6"/>
    <w:rsid w:val="002739A8"/>
    <w:rsid w:val="002742F4"/>
    <w:rsid w:val="0027520D"/>
    <w:rsid w:val="002769B7"/>
    <w:rsid w:val="00277B95"/>
    <w:rsid w:val="0028004D"/>
    <w:rsid w:val="002806B2"/>
    <w:rsid w:val="002810B8"/>
    <w:rsid w:val="00281413"/>
    <w:rsid w:val="00281E02"/>
    <w:rsid w:val="00281FE1"/>
    <w:rsid w:val="0028267E"/>
    <w:rsid w:val="00282AA5"/>
    <w:rsid w:val="00282FB1"/>
    <w:rsid w:val="0028387B"/>
    <w:rsid w:val="00283FD4"/>
    <w:rsid w:val="00284303"/>
    <w:rsid w:val="00284A6E"/>
    <w:rsid w:val="00284DB8"/>
    <w:rsid w:val="00284E0F"/>
    <w:rsid w:val="00284EFA"/>
    <w:rsid w:val="00286C3A"/>
    <w:rsid w:val="00287045"/>
    <w:rsid w:val="0028728A"/>
    <w:rsid w:val="00287690"/>
    <w:rsid w:val="0029062E"/>
    <w:rsid w:val="002908D4"/>
    <w:rsid w:val="00292402"/>
    <w:rsid w:val="00292ED2"/>
    <w:rsid w:val="0029426B"/>
    <w:rsid w:val="00294E1A"/>
    <w:rsid w:val="00295A8D"/>
    <w:rsid w:val="00296712"/>
    <w:rsid w:val="002A0155"/>
    <w:rsid w:val="002A09ED"/>
    <w:rsid w:val="002A0A71"/>
    <w:rsid w:val="002A188C"/>
    <w:rsid w:val="002A1D31"/>
    <w:rsid w:val="002A246B"/>
    <w:rsid w:val="002A2806"/>
    <w:rsid w:val="002A2D3F"/>
    <w:rsid w:val="002A300F"/>
    <w:rsid w:val="002A32FB"/>
    <w:rsid w:val="002A380C"/>
    <w:rsid w:val="002A4657"/>
    <w:rsid w:val="002A470F"/>
    <w:rsid w:val="002A4B50"/>
    <w:rsid w:val="002A5170"/>
    <w:rsid w:val="002A634E"/>
    <w:rsid w:val="002A6F30"/>
    <w:rsid w:val="002A71A6"/>
    <w:rsid w:val="002A793B"/>
    <w:rsid w:val="002A799F"/>
    <w:rsid w:val="002A7CDE"/>
    <w:rsid w:val="002A7CEE"/>
    <w:rsid w:val="002B0BC4"/>
    <w:rsid w:val="002B201E"/>
    <w:rsid w:val="002B2376"/>
    <w:rsid w:val="002B2A1F"/>
    <w:rsid w:val="002B2D8F"/>
    <w:rsid w:val="002B2FC5"/>
    <w:rsid w:val="002B303D"/>
    <w:rsid w:val="002B3F1F"/>
    <w:rsid w:val="002B521D"/>
    <w:rsid w:val="002B5723"/>
    <w:rsid w:val="002B625D"/>
    <w:rsid w:val="002B6511"/>
    <w:rsid w:val="002B6DA3"/>
    <w:rsid w:val="002B7987"/>
    <w:rsid w:val="002B7BE0"/>
    <w:rsid w:val="002C0327"/>
    <w:rsid w:val="002C0476"/>
    <w:rsid w:val="002C10F9"/>
    <w:rsid w:val="002C1FD9"/>
    <w:rsid w:val="002C2ACB"/>
    <w:rsid w:val="002C2D83"/>
    <w:rsid w:val="002C30F0"/>
    <w:rsid w:val="002C36AC"/>
    <w:rsid w:val="002C3C19"/>
    <w:rsid w:val="002C48F6"/>
    <w:rsid w:val="002C5E61"/>
    <w:rsid w:val="002C7740"/>
    <w:rsid w:val="002C7B04"/>
    <w:rsid w:val="002D0C0F"/>
    <w:rsid w:val="002D189C"/>
    <w:rsid w:val="002D28DD"/>
    <w:rsid w:val="002D295E"/>
    <w:rsid w:val="002D2D28"/>
    <w:rsid w:val="002D3E7C"/>
    <w:rsid w:val="002D563C"/>
    <w:rsid w:val="002D5E91"/>
    <w:rsid w:val="002D652D"/>
    <w:rsid w:val="002D70F0"/>
    <w:rsid w:val="002E0329"/>
    <w:rsid w:val="002E24B3"/>
    <w:rsid w:val="002E2861"/>
    <w:rsid w:val="002E2E6D"/>
    <w:rsid w:val="002E5087"/>
    <w:rsid w:val="002E5E92"/>
    <w:rsid w:val="002E66B5"/>
    <w:rsid w:val="002E66EB"/>
    <w:rsid w:val="002E6903"/>
    <w:rsid w:val="002E6BDD"/>
    <w:rsid w:val="002E719A"/>
    <w:rsid w:val="002F0A40"/>
    <w:rsid w:val="002F109A"/>
    <w:rsid w:val="002F14BD"/>
    <w:rsid w:val="002F1F15"/>
    <w:rsid w:val="002F214F"/>
    <w:rsid w:val="002F274A"/>
    <w:rsid w:val="002F2BC2"/>
    <w:rsid w:val="002F32E2"/>
    <w:rsid w:val="002F4CD8"/>
    <w:rsid w:val="002F4D72"/>
    <w:rsid w:val="002F4EE3"/>
    <w:rsid w:val="002F55CD"/>
    <w:rsid w:val="002F5EE0"/>
    <w:rsid w:val="002F61A2"/>
    <w:rsid w:val="002F6560"/>
    <w:rsid w:val="002F6709"/>
    <w:rsid w:val="002F7A22"/>
    <w:rsid w:val="002F7E1F"/>
    <w:rsid w:val="00300F87"/>
    <w:rsid w:val="00301907"/>
    <w:rsid w:val="0030202E"/>
    <w:rsid w:val="00302A8A"/>
    <w:rsid w:val="003040B7"/>
    <w:rsid w:val="00304100"/>
    <w:rsid w:val="00304DFF"/>
    <w:rsid w:val="00304FA8"/>
    <w:rsid w:val="00305214"/>
    <w:rsid w:val="003055BF"/>
    <w:rsid w:val="00305C21"/>
    <w:rsid w:val="00305D31"/>
    <w:rsid w:val="0030631A"/>
    <w:rsid w:val="00306713"/>
    <w:rsid w:val="0030690E"/>
    <w:rsid w:val="00306A74"/>
    <w:rsid w:val="003077C2"/>
    <w:rsid w:val="0031101A"/>
    <w:rsid w:val="0031206A"/>
    <w:rsid w:val="003140FE"/>
    <w:rsid w:val="0031501C"/>
    <w:rsid w:val="00315084"/>
    <w:rsid w:val="0031760F"/>
    <w:rsid w:val="003207B0"/>
    <w:rsid w:val="003218E3"/>
    <w:rsid w:val="003221A5"/>
    <w:rsid w:val="003224F8"/>
    <w:rsid w:val="00322FF9"/>
    <w:rsid w:val="003233AB"/>
    <w:rsid w:val="0032450C"/>
    <w:rsid w:val="003249DF"/>
    <w:rsid w:val="00324EA5"/>
    <w:rsid w:val="00326DDE"/>
    <w:rsid w:val="00326EC3"/>
    <w:rsid w:val="00330AD0"/>
    <w:rsid w:val="00331034"/>
    <w:rsid w:val="003322AB"/>
    <w:rsid w:val="00333D70"/>
    <w:rsid w:val="00334B73"/>
    <w:rsid w:val="00334D9B"/>
    <w:rsid w:val="0033698E"/>
    <w:rsid w:val="00336D5D"/>
    <w:rsid w:val="00336EE1"/>
    <w:rsid w:val="00337741"/>
    <w:rsid w:val="0033781C"/>
    <w:rsid w:val="00337F40"/>
    <w:rsid w:val="00340457"/>
    <w:rsid w:val="003411A0"/>
    <w:rsid w:val="003414E4"/>
    <w:rsid w:val="003422FD"/>
    <w:rsid w:val="00342EDB"/>
    <w:rsid w:val="003441B5"/>
    <w:rsid w:val="003448B3"/>
    <w:rsid w:val="00344C79"/>
    <w:rsid w:val="00345A30"/>
    <w:rsid w:val="00345B59"/>
    <w:rsid w:val="00347482"/>
    <w:rsid w:val="00350E91"/>
    <w:rsid w:val="00352308"/>
    <w:rsid w:val="00352A6F"/>
    <w:rsid w:val="00354502"/>
    <w:rsid w:val="00354B08"/>
    <w:rsid w:val="00354E0E"/>
    <w:rsid w:val="00355266"/>
    <w:rsid w:val="0035567F"/>
    <w:rsid w:val="003557FC"/>
    <w:rsid w:val="0035622B"/>
    <w:rsid w:val="00357670"/>
    <w:rsid w:val="00357846"/>
    <w:rsid w:val="00357B36"/>
    <w:rsid w:val="00357BE1"/>
    <w:rsid w:val="00357F7A"/>
    <w:rsid w:val="00360895"/>
    <w:rsid w:val="00361655"/>
    <w:rsid w:val="00361C4A"/>
    <w:rsid w:val="00362AB7"/>
    <w:rsid w:val="00362EE7"/>
    <w:rsid w:val="0036339D"/>
    <w:rsid w:val="00363E4B"/>
    <w:rsid w:val="003645E8"/>
    <w:rsid w:val="00364FAE"/>
    <w:rsid w:val="00365A52"/>
    <w:rsid w:val="00365B64"/>
    <w:rsid w:val="0036623F"/>
    <w:rsid w:val="003669AB"/>
    <w:rsid w:val="0037194A"/>
    <w:rsid w:val="00372154"/>
    <w:rsid w:val="003761E7"/>
    <w:rsid w:val="0037657E"/>
    <w:rsid w:val="003765D0"/>
    <w:rsid w:val="00376944"/>
    <w:rsid w:val="00380442"/>
    <w:rsid w:val="0038080F"/>
    <w:rsid w:val="00381B1C"/>
    <w:rsid w:val="00381E6D"/>
    <w:rsid w:val="003828EE"/>
    <w:rsid w:val="00382FE0"/>
    <w:rsid w:val="003830EA"/>
    <w:rsid w:val="00385A29"/>
    <w:rsid w:val="00386B04"/>
    <w:rsid w:val="00386FFB"/>
    <w:rsid w:val="003874C5"/>
    <w:rsid w:val="0038756E"/>
    <w:rsid w:val="00390E47"/>
    <w:rsid w:val="0039121E"/>
    <w:rsid w:val="00391C55"/>
    <w:rsid w:val="00392658"/>
    <w:rsid w:val="00393641"/>
    <w:rsid w:val="003950AF"/>
    <w:rsid w:val="003960C8"/>
    <w:rsid w:val="00397399"/>
    <w:rsid w:val="003A072E"/>
    <w:rsid w:val="003A11AE"/>
    <w:rsid w:val="003A16FD"/>
    <w:rsid w:val="003A1CEB"/>
    <w:rsid w:val="003A1D03"/>
    <w:rsid w:val="003A2412"/>
    <w:rsid w:val="003A2CBD"/>
    <w:rsid w:val="003A355A"/>
    <w:rsid w:val="003A3D70"/>
    <w:rsid w:val="003A462A"/>
    <w:rsid w:val="003A560D"/>
    <w:rsid w:val="003A5B3B"/>
    <w:rsid w:val="003B0E2F"/>
    <w:rsid w:val="003B0FE9"/>
    <w:rsid w:val="003B155A"/>
    <w:rsid w:val="003B41AE"/>
    <w:rsid w:val="003B5223"/>
    <w:rsid w:val="003B584B"/>
    <w:rsid w:val="003B5E21"/>
    <w:rsid w:val="003B6BDB"/>
    <w:rsid w:val="003C0E9B"/>
    <w:rsid w:val="003C2F60"/>
    <w:rsid w:val="003C3326"/>
    <w:rsid w:val="003C3461"/>
    <w:rsid w:val="003C5823"/>
    <w:rsid w:val="003C7BE1"/>
    <w:rsid w:val="003D0611"/>
    <w:rsid w:val="003D1CEB"/>
    <w:rsid w:val="003D2A0D"/>
    <w:rsid w:val="003D3A8A"/>
    <w:rsid w:val="003D4431"/>
    <w:rsid w:val="003D55CD"/>
    <w:rsid w:val="003D6389"/>
    <w:rsid w:val="003E0AC3"/>
    <w:rsid w:val="003E1079"/>
    <w:rsid w:val="003E1903"/>
    <w:rsid w:val="003E1F98"/>
    <w:rsid w:val="003E2803"/>
    <w:rsid w:val="003E48D8"/>
    <w:rsid w:val="003E5AAF"/>
    <w:rsid w:val="003E6347"/>
    <w:rsid w:val="003E654C"/>
    <w:rsid w:val="003E6AD1"/>
    <w:rsid w:val="003E6BDE"/>
    <w:rsid w:val="003F04AD"/>
    <w:rsid w:val="003F04CC"/>
    <w:rsid w:val="003F1110"/>
    <w:rsid w:val="003F19A2"/>
    <w:rsid w:val="003F1A6D"/>
    <w:rsid w:val="003F1C86"/>
    <w:rsid w:val="003F2976"/>
    <w:rsid w:val="003F2CBC"/>
    <w:rsid w:val="003F42D5"/>
    <w:rsid w:val="003F47E7"/>
    <w:rsid w:val="003F5D17"/>
    <w:rsid w:val="003F60E8"/>
    <w:rsid w:val="003F6106"/>
    <w:rsid w:val="003F7D54"/>
    <w:rsid w:val="004003DE"/>
    <w:rsid w:val="004006DA"/>
    <w:rsid w:val="00400D09"/>
    <w:rsid w:val="00401A30"/>
    <w:rsid w:val="00401AC2"/>
    <w:rsid w:val="004025B3"/>
    <w:rsid w:val="00402A90"/>
    <w:rsid w:val="00402BE2"/>
    <w:rsid w:val="00402EFC"/>
    <w:rsid w:val="00403E7C"/>
    <w:rsid w:val="00404180"/>
    <w:rsid w:val="0040434D"/>
    <w:rsid w:val="00405779"/>
    <w:rsid w:val="00407380"/>
    <w:rsid w:val="004078A3"/>
    <w:rsid w:val="00410DE1"/>
    <w:rsid w:val="004123DE"/>
    <w:rsid w:val="00412408"/>
    <w:rsid w:val="0041326A"/>
    <w:rsid w:val="004147C6"/>
    <w:rsid w:val="00415A06"/>
    <w:rsid w:val="00415BE3"/>
    <w:rsid w:val="00415C79"/>
    <w:rsid w:val="004162DA"/>
    <w:rsid w:val="0041648E"/>
    <w:rsid w:val="00416F0E"/>
    <w:rsid w:val="00417F52"/>
    <w:rsid w:val="0042120C"/>
    <w:rsid w:val="004228C4"/>
    <w:rsid w:val="00422B42"/>
    <w:rsid w:val="00424DA9"/>
    <w:rsid w:val="00426930"/>
    <w:rsid w:val="0043082E"/>
    <w:rsid w:val="0043144B"/>
    <w:rsid w:val="004315C8"/>
    <w:rsid w:val="0043163D"/>
    <w:rsid w:val="00432A7B"/>
    <w:rsid w:val="0043368A"/>
    <w:rsid w:val="004350F6"/>
    <w:rsid w:val="0043638A"/>
    <w:rsid w:val="004405FB"/>
    <w:rsid w:val="00440611"/>
    <w:rsid w:val="00441F2B"/>
    <w:rsid w:val="00442411"/>
    <w:rsid w:val="00442B29"/>
    <w:rsid w:val="00443915"/>
    <w:rsid w:val="00443A80"/>
    <w:rsid w:val="00443E11"/>
    <w:rsid w:val="00444CF3"/>
    <w:rsid w:val="004503BD"/>
    <w:rsid w:val="00450C0F"/>
    <w:rsid w:val="004511D7"/>
    <w:rsid w:val="00453558"/>
    <w:rsid w:val="004542E9"/>
    <w:rsid w:val="0045443A"/>
    <w:rsid w:val="004548E5"/>
    <w:rsid w:val="00454BB8"/>
    <w:rsid w:val="00454FC7"/>
    <w:rsid w:val="00454FDA"/>
    <w:rsid w:val="00455C0E"/>
    <w:rsid w:val="00455E08"/>
    <w:rsid w:val="00456639"/>
    <w:rsid w:val="00457855"/>
    <w:rsid w:val="004578AC"/>
    <w:rsid w:val="004600EA"/>
    <w:rsid w:val="00460742"/>
    <w:rsid w:val="00460A04"/>
    <w:rsid w:val="00460AD3"/>
    <w:rsid w:val="004623B7"/>
    <w:rsid w:val="00462C15"/>
    <w:rsid w:val="00462F68"/>
    <w:rsid w:val="004631A7"/>
    <w:rsid w:val="00463E2B"/>
    <w:rsid w:val="004643F6"/>
    <w:rsid w:val="004645E4"/>
    <w:rsid w:val="00465AA8"/>
    <w:rsid w:val="00465AC9"/>
    <w:rsid w:val="00467519"/>
    <w:rsid w:val="00470977"/>
    <w:rsid w:val="00471B72"/>
    <w:rsid w:val="00471CC5"/>
    <w:rsid w:val="004722D2"/>
    <w:rsid w:val="004723F0"/>
    <w:rsid w:val="00473327"/>
    <w:rsid w:val="004746B7"/>
    <w:rsid w:val="00474E28"/>
    <w:rsid w:val="00476FEA"/>
    <w:rsid w:val="0048029F"/>
    <w:rsid w:val="004808A9"/>
    <w:rsid w:val="00481417"/>
    <w:rsid w:val="004824C0"/>
    <w:rsid w:val="00482B00"/>
    <w:rsid w:val="00483C57"/>
    <w:rsid w:val="00485AAA"/>
    <w:rsid w:val="00487AB0"/>
    <w:rsid w:val="00487F98"/>
    <w:rsid w:val="0049082C"/>
    <w:rsid w:val="00491104"/>
    <w:rsid w:val="0049181F"/>
    <w:rsid w:val="00491B61"/>
    <w:rsid w:val="00492099"/>
    <w:rsid w:val="00492CAE"/>
    <w:rsid w:val="00493151"/>
    <w:rsid w:val="0049439D"/>
    <w:rsid w:val="00494FB7"/>
    <w:rsid w:val="00495102"/>
    <w:rsid w:val="004956C4"/>
    <w:rsid w:val="00495E01"/>
    <w:rsid w:val="00495E59"/>
    <w:rsid w:val="0049609F"/>
    <w:rsid w:val="00496360"/>
    <w:rsid w:val="00496B38"/>
    <w:rsid w:val="00496D35"/>
    <w:rsid w:val="004A06C6"/>
    <w:rsid w:val="004A1F6D"/>
    <w:rsid w:val="004A223C"/>
    <w:rsid w:val="004A3853"/>
    <w:rsid w:val="004A3DFA"/>
    <w:rsid w:val="004A46DB"/>
    <w:rsid w:val="004A6008"/>
    <w:rsid w:val="004A672F"/>
    <w:rsid w:val="004A6E23"/>
    <w:rsid w:val="004A789A"/>
    <w:rsid w:val="004B01BB"/>
    <w:rsid w:val="004B06A9"/>
    <w:rsid w:val="004B0787"/>
    <w:rsid w:val="004B0B1E"/>
    <w:rsid w:val="004B1480"/>
    <w:rsid w:val="004B232B"/>
    <w:rsid w:val="004B2481"/>
    <w:rsid w:val="004B2888"/>
    <w:rsid w:val="004B3065"/>
    <w:rsid w:val="004B40EC"/>
    <w:rsid w:val="004B44A6"/>
    <w:rsid w:val="004B4526"/>
    <w:rsid w:val="004B47AB"/>
    <w:rsid w:val="004B48B1"/>
    <w:rsid w:val="004B5952"/>
    <w:rsid w:val="004B5C43"/>
    <w:rsid w:val="004B6370"/>
    <w:rsid w:val="004B6FDC"/>
    <w:rsid w:val="004C0C8D"/>
    <w:rsid w:val="004C2722"/>
    <w:rsid w:val="004C2753"/>
    <w:rsid w:val="004C287D"/>
    <w:rsid w:val="004C3058"/>
    <w:rsid w:val="004C313C"/>
    <w:rsid w:val="004C322C"/>
    <w:rsid w:val="004C396C"/>
    <w:rsid w:val="004C3E03"/>
    <w:rsid w:val="004C4110"/>
    <w:rsid w:val="004D0AE2"/>
    <w:rsid w:val="004D19AF"/>
    <w:rsid w:val="004D1A39"/>
    <w:rsid w:val="004D1CFC"/>
    <w:rsid w:val="004D2CF3"/>
    <w:rsid w:val="004E0E0E"/>
    <w:rsid w:val="004E20A6"/>
    <w:rsid w:val="004E2789"/>
    <w:rsid w:val="004E2930"/>
    <w:rsid w:val="004E2E9A"/>
    <w:rsid w:val="004E4C53"/>
    <w:rsid w:val="004E5DF0"/>
    <w:rsid w:val="004E6462"/>
    <w:rsid w:val="004E6F33"/>
    <w:rsid w:val="004E6F93"/>
    <w:rsid w:val="004F1C7F"/>
    <w:rsid w:val="004F1FAF"/>
    <w:rsid w:val="004F25AE"/>
    <w:rsid w:val="004F2E2B"/>
    <w:rsid w:val="004F6833"/>
    <w:rsid w:val="004F7AB5"/>
    <w:rsid w:val="00500166"/>
    <w:rsid w:val="0050061F"/>
    <w:rsid w:val="00500AFB"/>
    <w:rsid w:val="00500EA4"/>
    <w:rsid w:val="00501593"/>
    <w:rsid w:val="00501A8B"/>
    <w:rsid w:val="00502A54"/>
    <w:rsid w:val="0050634E"/>
    <w:rsid w:val="005071FC"/>
    <w:rsid w:val="00510310"/>
    <w:rsid w:val="0051192C"/>
    <w:rsid w:val="00511A3D"/>
    <w:rsid w:val="005120DA"/>
    <w:rsid w:val="005136FF"/>
    <w:rsid w:val="005148CA"/>
    <w:rsid w:val="0051653A"/>
    <w:rsid w:val="0052010B"/>
    <w:rsid w:val="005202A4"/>
    <w:rsid w:val="005205DD"/>
    <w:rsid w:val="005207A2"/>
    <w:rsid w:val="00523F7B"/>
    <w:rsid w:val="00524687"/>
    <w:rsid w:val="00525739"/>
    <w:rsid w:val="005257F4"/>
    <w:rsid w:val="00526425"/>
    <w:rsid w:val="005271B1"/>
    <w:rsid w:val="00527D17"/>
    <w:rsid w:val="00530226"/>
    <w:rsid w:val="00530333"/>
    <w:rsid w:val="005316C8"/>
    <w:rsid w:val="00531FA5"/>
    <w:rsid w:val="00532482"/>
    <w:rsid w:val="005336CB"/>
    <w:rsid w:val="00534677"/>
    <w:rsid w:val="005349C8"/>
    <w:rsid w:val="005365B7"/>
    <w:rsid w:val="00536D0A"/>
    <w:rsid w:val="0054049C"/>
    <w:rsid w:val="00540BB2"/>
    <w:rsid w:val="00540EF8"/>
    <w:rsid w:val="00541BFB"/>
    <w:rsid w:val="0054283E"/>
    <w:rsid w:val="00543620"/>
    <w:rsid w:val="005457A8"/>
    <w:rsid w:val="005459FF"/>
    <w:rsid w:val="00545FB1"/>
    <w:rsid w:val="0054659F"/>
    <w:rsid w:val="00546B2A"/>
    <w:rsid w:val="00551358"/>
    <w:rsid w:val="005513E8"/>
    <w:rsid w:val="00551D98"/>
    <w:rsid w:val="00552195"/>
    <w:rsid w:val="005521D1"/>
    <w:rsid w:val="005522BB"/>
    <w:rsid w:val="00552D94"/>
    <w:rsid w:val="00553BB0"/>
    <w:rsid w:val="00553F23"/>
    <w:rsid w:val="00553FDB"/>
    <w:rsid w:val="005540D3"/>
    <w:rsid w:val="00554492"/>
    <w:rsid w:val="005547DF"/>
    <w:rsid w:val="005548D8"/>
    <w:rsid w:val="00554B4E"/>
    <w:rsid w:val="00555027"/>
    <w:rsid w:val="005552B8"/>
    <w:rsid w:val="00555B15"/>
    <w:rsid w:val="00555F3B"/>
    <w:rsid w:val="00560B15"/>
    <w:rsid w:val="00562970"/>
    <w:rsid w:val="005635A4"/>
    <w:rsid w:val="00564C64"/>
    <w:rsid w:val="00565C6A"/>
    <w:rsid w:val="00566C6D"/>
    <w:rsid w:val="0056778C"/>
    <w:rsid w:val="005709FC"/>
    <w:rsid w:val="00570ADC"/>
    <w:rsid w:val="00570C53"/>
    <w:rsid w:val="00570E1E"/>
    <w:rsid w:val="0057161C"/>
    <w:rsid w:val="0057176D"/>
    <w:rsid w:val="005722A1"/>
    <w:rsid w:val="005734B3"/>
    <w:rsid w:val="005737DF"/>
    <w:rsid w:val="00573A74"/>
    <w:rsid w:val="00574566"/>
    <w:rsid w:val="00575836"/>
    <w:rsid w:val="00575DF0"/>
    <w:rsid w:val="00575F97"/>
    <w:rsid w:val="005762D4"/>
    <w:rsid w:val="00576EF0"/>
    <w:rsid w:val="00577824"/>
    <w:rsid w:val="00577EC3"/>
    <w:rsid w:val="00581526"/>
    <w:rsid w:val="0058162D"/>
    <w:rsid w:val="0058167F"/>
    <w:rsid w:val="00581907"/>
    <w:rsid w:val="00581C78"/>
    <w:rsid w:val="00582D06"/>
    <w:rsid w:val="00583281"/>
    <w:rsid w:val="0058388D"/>
    <w:rsid w:val="0058417F"/>
    <w:rsid w:val="00586651"/>
    <w:rsid w:val="005903FF"/>
    <w:rsid w:val="00590E6A"/>
    <w:rsid w:val="00591CC2"/>
    <w:rsid w:val="005922E6"/>
    <w:rsid w:val="00593FD8"/>
    <w:rsid w:val="00594EBB"/>
    <w:rsid w:val="0059618E"/>
    <w:rsid w:val="00596598"/>
    <w:rsid w:val="00596A29"/>
    <w:rsid w:val="00596DBC"/>
    <w:rsid w:val="005972DE"/>
    <w:rsid w:val="00597BCA"/>
    <w:rsid w:val="00597CD3"/>
    <w:rsid w:val="005A1056"/>
    <w:rsid w:val="005A1165"/>
    <w:rsid w:val="005A1422"/>
    <w:rsid w:val="005A3B7D"/>
    <w:rsid w:val="005A7136"/>
    <w:rsid w:val="005A7A7C"/>
    <w:rsid w:val="005B03CA"/>
    <w:rsid w:val="005B1112"/>
    <w:rsid w:val="005B13B6"/>
    <w:rsid w:val="005B1700"/>
    <w:rsid w:val="005B1B9C"/>
    <w:rsid w:val="005B42AE"/>
    <w:rsid w:val="005B44F4"/>
    <w:rsid w:val="005B66A3"/>
    <w:rsid w:val="005B7C60"/>
    <w:rsid w:val="005B7E92"/>
    <w:rsid w:val="005C04B8"/>
    <w:rsid w:val="005C17B4"/>
    <w:rsid w:val="005C2F34"/>
    <w:rsid w:val="005C3305"/>
    <w:rsid w:val="005C4973"/>
    <w:rsid w:val="005C4A04"/>
    <w:rsid w:val="005C5737"/>
    <w:rsid w:val="005C69D0"/>
    <w:rsid w:val="005C78AE"/>
    <w:rsid w:val="005C7C52"/>
    <w:rsid w:val="005D0A22"/>
    <w:rsid w:val="005D0D2D"/>
    <w:rsid w:val="005D22F6"/>
    <w:rsid w:val="005D2C8B"/>
    <w:rsid w:val="005D61A3"/>
    <w:rsid w:val="005D7567"/>
    <w:rsid w:val="005D78AE"/>
    <w:rsid w:val="005D7D5E"/>
    <w:rsid w:val="005E003D"/>
    <w:rsid w:val="005E035A"/>
    <w:rsid w:val="005E0A9A"/>
    <w:rsid w:val="005E1111"/>
    <w:rsid w:val="005E1889"/>
    <w:rsid w:val="005E2CC9"/>
    <w:rsid w:val="005E35E5"/>
    <w:rsid w:val="005E42C9"/>
    <w:rsid w:val="005E6745"/>
    <w:rsid w:val="005E790F"/>
    <w:rsid w:val="005E791A"/>
    <w:rsid w:val="005E7B63"/>
    <w:rsid w:val="005E7DB7"/>
    <w:rsid w:val="005F0333"/>
    <w:rsid w:val="005F0D57"/>
    <w:rsid w:val="005F1274"/>
    <w:rsid w:val="005F17AF"/>
    <w:rsid w:val="005F1DDC"/>
    <w:rsid w:val="005F293C"/>
    <w:rsid w:val="005F36DE"/>
    <w:rsid w:val="005F3C02"/>
    <w:rsid w:val="005F5168"/>
    <w:rsid w:val="005F5261"/>
    <w:rsid w:val="005F5315"/>
    <w:rsid w:val="005F596D"/>
    <w:rsid w:val="00600FE5"/>
    <w:rsid w:val="00601327"/>
    <w:rsid w:val="006013F0"/>
    <w:rsid w:val="0060151C"/>
    <w:rsid w:val="0060274B"/>
    <w:rsid w:val="00603D7B"/>
    <w:rsid w:val="00605005"/>
    <w:rsid w:val="00605EB5"/>
    <w:rsid w:val="00606BE5"/>
    <w:rsid w:val="00606F57"/>
    <w:rsid w:val="00610E0D"/>
    <w:rsid w:val="006113B3"/>
    <w:rsid w:val="0061192C"/>
    <w:rsid w:val="006121FD"/>
    <w:rsid w:val="00612E86"/>
    <w:rsid w:val="006132E5"/>
    <w:rsid w:val="006133D9"/>
    <w:rsid w:val="00614626"/>
    <w:rsid w:val="00614FB2"/>
    <w:rsid w:val="00616366"/>
    <w:rsid w:val="0061689E"/>
    <w:rsid w:val="006174A1"/>
    <w:rsid w:val="00617A2B"/>
    <w:rsid w:val="00617A92"/>
    <w:rsid w:val="006215F0"/>
    <w:rsid w:val="00622F48"/>
    <w:rsid w:val="00622FE2"/>
    <w:rsid w:val="00623636"/>
    <w:rsid w:val="00623C74"/>
    <w:rsid w:val="00623FCE"/>
    <w:rsid w:val="00624505"/>
    <w:rsid w:val="0062461C"/>
    <w:rsid w:val="00625412"/>
    <w:rsid w:val="0062555F"/>
    <w:rsid w:val="006255C3"/>
    <w:rsid w:val="006264B6"/>
    <w:rsid w:val="00627AD7"/>
    <w:rsid w:val="006315DB"/>
    <w:rsid w:val="00632115"/>
    <w:rsid w:val="006332D1"/>
    <w:rsid w:val="006335EC"/>
    <w:rsid w:val="0063484D"/>
    <w:rsid w:val="00634CBC"/>
    <w:rsid w:val="00634DF3"/>
    <w:rsid w:val="006359DE"/>
    <w:rsid w:val="00635D94"/>
    <w:rsid w:val="00636AF6"/>
    <w:rsid w:val="00636E21"/>
    <w:rsid w:val="00637B60"/>
    <w:rsid w:val="00637BB0"/>
    <w:rsid w:val="006403E6"/>
    <w:rsid w:val="00640B1F"/>
    <w:rsid w:val="00640B95"/>
    <w:rsid w:val="00640B97"/>
    <w:rsid w:val="0064141C"/>
    <w:rsid w:val="00641BBB"/>
    <w:rsid w:val="00641C36"/>
    <w:rsid w:val="0064238A"/>
    <w:rsid w:val="00643181"/>
    <w:rsid w:val="0064326A"/>
    <w:rsid w:val="0064369A"/>
    <w:rsid w:val="00643FE5"/>
    <w:rsid w:val="006445AB"/>
    <w:rsid w:val="00644B0F"/>
    <w:rsid w:val="00644FC2"/>
    <w:rsid w:val="00645625"/>
    <w:rsid w:val="0064607E"/>
    <w:rsid w:val="006465E8"/>
    <w:rsid w:val="00646AF9"/>
    <w:rsid w:val="00647357"/>
    <w:rsid w:val="0064781D"/>
    <w:rsid w:val="006478F3"/>
    <w:rsid w:val="0065044E"/>
    <w:rsid w:val="0065310B"/>
    <w:rsid w:val="00653D77"/>
    <w:rsid w:val="00654A0C"/>
    <w:rsid w:val="00654A85"/>
    <w:rsid w:val="00654A96"/>
    <w:rsid w:val="0065564B"/>
    <w:rsid w:val="00655D43"/>
    <w:rsid w:val="0065625B"/>
    <w:rsid w:val="00657CC5"/>
    <w:rsid w:val="00657EEC"/>
    <w:rsid w:val="006605DD"/>
    <w:rsid w:val="00660ED2"/>
    <w:rsid w:val="00660F2C"/>
    <w:rsid w:val="00662283"/>
    <w:rsid w:val="0066293F"/>
    <w:rsid w:val="00663376"/>
    <w:rsid w:val="00663D6B"/>
    <w:rsid w:val="00664645"/>
    <w:rsid w:val="00664ED6"/>
    <w:rsid w:val="00665130"/>
    <w:rsid w:val="00666CC1"/>
    <w:rsid w:val="00666D40"/>
    <w:rsid w:val="00667346"/>
    <w:rsid w:val="00671C8A"/>
    <w:rsid w:val="0067216C"/>
    <w:rsid w:val="00674835"/>
    <w:rsid w:val="006748CD"/>
    <w:rsid w:val="00674F58"/>
    <w:rsid w:val="0067577E"/>
    <w:rsid w:val="006758C0"/>
    <w:rsid w:val="00675AEE"/>
    <w:rsid w:val="00675D05"/>
    <w:rsid w:val="00676212"/>
    <w:rsid w:val="00676936"/>
    <w:rsid w:val="00677544"/>
    <w:rsid w:val="00677693"/>
    <w:rsid w:val="006808E4"/>
    <w:rsid w:val="0068292E"/>
    <w:rsid w:val="00682970"/>
    <w:rsid w:val="00682ADB"/>
    <w:rsid w:val="006830BE"/>
    <w:rsid w:val="0068489E"/>
    <w:rsid w:val="00685399"/>
    <w:rsid w:val="00686A78"/>
    <w:rsid w:val="00686C63"/>
    <w:rsid w:val="00690030"/>
    <w:rsid w:val="00690080"/>
    <w:rsid w:val="00690105"/>
    <w:rsid w:val="006913A2"/>
    <w:rsid w:val="00691682"/>
    <w:rsid w:val="006916EC"/>
    <w:rsid w:val="00692C47"/>
    <w:rsid w:val="00692CD4"/>
    <w:rsid w:val="00692D88"/>
    <w:rsid w:val="0069410F"/>
    <w:rsid w:val="00694697"/>
    <w:rsid w:val="006949DA"/>
    <w:rsid w:val="00694ED9"/>
    <w:rsid w:val="00695471"/>
    <w:rsid w:val="006958F3"/>
    <w:rsid w:val="006A022C"/>
    <w:rsid w:val="006A02FD"/>
    <w:rsid w:val="006A0674"/>
    <w:rsid w:val="006A3745"/>
    <w:rsid w:val="006A392E"/>
    <w:rsid w:val="006A404A"/>
    <w:rsid w:val="006A47DB"/>
    <w:rsid w:val="006A4896"/>
    <w:rsid w:val="006A48E8"/>
    <w:rsid w:val="006A4BCC"/>
    <w:rsid w:val="006A6800"/>
    <w:rsid w:val="006B00FF"/>
    <w:rsid w:val="006B0724"/>
    <w:rsid w:val="006B0904"/>
    <w:rsid w:val="006B10CD"/>
    <w:rsid w:val="006B1AD1"/>
    <w:rsid w:val="006B2815"/>
    <w:rsid w:val="006B2E89"/>
    <w:rsid w:val="006B35DA"/>
    <w:rsid w:val="006B4455"/>
    <w:rsid w:val="006B4D60"/>
    <w:rsid w:val="006B4F2A"/>
    <w:rsid w:val="006B5709"/>
    <w:rsid w:val="006B614B"/>
    <w:rsid w:val="006B69CE"/>
    <w:rsid w:val="006B7ABD"/>
    <w:rsid w:val="006C02FF"/>
    <w:rsid w:val="006C0DB0"/>
    <w:rsid w:val="006C13C0"/>
    <w:rsid w:val="006C170D"/>
    <w:rsid w:val="006C29F3"/>
    <w:rsid w:val="006C36C0"/>
    <w:rsid w:val="006C44B2"/>
    <w:rsid w:val="006C57C0"/>
    <w:rsid w:val="006C59D9"/>
    <w:rsid w:val="006C5F00"/>
    <w:rsid w:val="006C605F"/>
    <w:rsid w:val="006C60F5"/>
    <w:rsid w:val="006C6B74"/>
    <w:rsid w:val="006C76F0"/>
    <w:rsid w:val="006C7826"/>
    <w:rsid w:val="006D061B"/>
    <w:rsid w:val="006D1257"/>
    <w:rsid w:val="006D12F9"/>
    <w:rsid w:val="006D1353"/>
    <w:rsid w:val="006D17C5"/>
    <w:rsid w:val="006D2178"/>
    <w:rsid w:val="006D273E"/>
    <w:rsid w:val="006D2A28"/>
    <w:rsid w:val="006D3592"/>
    <w:rsid w:val="006D38C7"/>
    <w:rsid w:val="006D3AA9"/>
    <w:rsid w:val="006D478C"/>
    <w:rsid w:val="006D5B48"/>
    <w:rsid w:val="006D5B79"/>
    <w:rsid w:val="006D63AF"/>
    <w:rsid w:val="006D70BD"/>
    <w:rsid w:val="006D777F"/>
    <w:rsid w:val="006D7A51"/>
    <w:rsid w:val="006E04DB"/>
    <w:rsid w:val="006E1D84"/>
    <w:rsid w:val="006E25DB"/>
    <w:rsid w:val="006E2617"/>
    <w:rsid w:val="006E31F2"/>
    <w:rsid w:val="006E3939"/>
    <w:rsid w:val="006E39FB"/>
    <w:rsid w:val="006E454B"/>
    <w:rsid w:val="006E4A4C"/>
    <w:rsid w:val="006E4CB1"/>
    <w:rsid w:val="006E54DE"/>
    <w:rsid w:val="006E5AB4"/>
    <w:rsid w:val="006E5D41"/>
    <w:rsid w:val="006E6393"/>
    <w:rsid w:val="006E74DC"/>
    <w:rsid w:val="006E75FC"/>
    <w:rsid w:val="006E79D5"/>
    <w:rsid w:val="006F01C8"/>
    <w:rsid w:val="006F0F90"/>
    <w:rsid w:val="006F1190"/>
    <w:rsid w:val="006F3D0D"/>
    <w:rsid w:val="006F58F2"/>
    <w:rsid w:val="006F5994"/>
    <w:rsid w:val="006F5E0E"/>
    <w:rsid w:val="006F7471"/>
    <w:rsid w:val="006F796D"/>
    <w:rsid w:val="0070022A"/>
    <w:rsid w:val="007019A2"/>
    <w:rsid w:val="00702E79"/>
    <w:rsid w:val="007051F5"/>
    <w:rsid w:val="00705679"/>
    <w:rsid w:val="0070644C"/>
    <w:rsid w:val="007065DC"/>
    <w:rsid w:val="00706AFA"/>
    <w:rsid w:val="007106EC"/>
    <w:rsid w:val="00710842"/>
    <w:rsid w:val="00711181"/>
    <w:rsid w:val="007115F8"/>
    <w:rsid w:val="00713F52"/>
    <w:rsid w:val="00714A8B"/>
    <w:rsid w:val="007154DF"/>
    <w:rsid w:val="0071563B"/>
    <w:rsid w:val="00715EEA"/>
    <w:rsid w:val="00717034"/>
    <w:rsid w:val="0071767B"/>
    <w:rsid w:val="00720B15"/>
    <w:rsid w:val="00721517"/>
    <w:rsid w:val="0072354D"/>
    <w:rsid w:val="00723AED"/>
    <w:rsid w:val="00725A8E"/>
    <w:rsid w:val="00725C1D"/>
    <w:rsid w:val="00727949"/>
    <w:rsid w:val="007315F5"/>
    <w:rsid w:val="007316F7"/>
    <w:rsid w:val="00732535"/>
    <w:rsid w:val="00732A23"/>
    <w:rsid w:val="007338FA"/>
    <w:rsid w:val="007354D2"/>
    <w:rsid w:val="00735C4A"/>
    <w:rsid w:val="0073634E"/>
    <w:rsid w:val="007369D2"/>
    <w:rsid w:val="00737932"/>
    <w:rsid w:val="00737A64"/>
    <w:rsid w:val="007401A5"/>
    <w:rsid w:val="00740C78"/>
    <w:rsid w:val="00740D00"/>
    <w:rsid w:val="00742650"/>
    <w:rsid w:val="00744CAE"/>
    <w:rsid w:val="00745E7D"/>
    <w:rsid w:val="0074658D"/>
    <w:rsid w:val="00747140"/>
    <w:rsid w:val="00747935"/>
    <w:rsid w:val="007479F4"/>
    <w:rsid w:val="00750A6F"/>
    <w:rsid w:val="00751245"/>
    <w:rsid w:val="007522A9"/>
    <w:rsid w:val="007526D0"/>
    <w:rsid w:val="0075297C"/>
    <w:rsid w:val="00752BD5"/>
    <w:rsid w:val="00752CDC"/>
    <w:rsid w:val="00753127"/>
    <w:rsid w:val="007572DD"/>
    <w:rsid w:val="00757EDC"/>
    <w:rsid w:val="007607C7"/>
    <w:rsid w:val="007613A0"/>
    <w:rsid w:val="007615D1"/>
    <w:rsid w:val="00761EBD"/>
    <w:rsid w:val="00763703"/>
    <w:rsid w:val="00763706"/>
    <w:rsid w:val="00763E48"/>
    <w:rsid w:val="00765AD9"/>
    <w:rsid w:val="00765AFD"/>
    <w:rsid w:val="007679C5"/>
    <w:rsid w:val="00767FD2"/>
    <w:rsid w:val="00771B95"/>
    <w:rsid w:val="00771F1E"/>
    <w:rsid w:val="0077270B"/>
    <w:rsid w:val="00772BCD"/>
    <w:rsid w:val="00773A70"/>
    <w:rsid w:val="00773F59"/>
    <w:rsid w:val="007749D3"/>
    <w:rsid w:val="007750D9"/>
    <w:rsid w:val="00775475"/>
    <w:rsid w:val="007762D9"/>
    <w:rsid w:val="00777DC7"/>
    <w:rsid w:val="00780F7A"/>
    <w:rsid w:val="00782959"/>
    <w:rsid w:val="0078299A"/>
    <w:rsid w:val="0078470C"/>
    <w:rsid w:val="0078509F"/>
    <w:rsid w:val="00785A87"/>
    <w:rsid w:val="00786988"/>
    <w:rsid w:val="00790108"/>
    <w:rsid w:val="00791040"/>
    <w:rsid w:val="00793F0E"/>
    <w:rsid w:val="007940D7"/>
    <w:rsid w:val="007944BE"/>
    <w:rsid w:val="007948EE"/>
    <w:rsid w:val="00794A9B"/>
    <w:rsid w:val="00795F22"/>
    <w:rsid w:val="00796067"/>
    <w:rsid w:val="0079644D"/>
    <w:rsid w:val="007A0B97"/>
    <w:rsid w:val="007A1326"/>
    <w:rsid w:val="007A2151"/>
    <w:rsid w:val="007A6AFA"/>
    <w:rsid w:val="007A749A"/>
    <w:rsid w:val="007A76F6"/>
    <w:rsid w:val="007A7BCE"/>
    <w:rsid w:val="007B1E82"/>
    <w:rsid w:val="007B228D"/>
    <w:rsid w:val="007B243C"/>
    <w:rsid w:val="007B252A"/>
    <w:rsid w:val="007B3FE9"/>
    <w:rsid w:val="007B41BF"/>
    <w:rsid w:val="007B4365"/>
    <w:rsid w:val="007B4C97"/>
    <w:rsid w:val="007B5ADF"/>
    <w:rsid w:val="007B630E"/>
    <w:rsid w:val="007C0A52"/>
    <w:rsid w:val="007C1BAE"/>
    <w:rsid w:val="007C2080"/>
    <w:rsid w:val="007C2383"/>
    <w:rsid w:val="007C400C"/>
    <w:rsid w:val="007C4076"/>
    <w:rsid w:val="007C6018"/>
    <w:rsid w:val="007C7DEC"/>
    <w:rsid w:val="007D1818"/>
    <w:rsid w:val="007D1831"/>
    <w:rsid w:val="007D2771"/>
    <w:rsid w:val="007D32B3"/>
    <w:rsid w:val="007D40A0"/>
    <w:rsid w:val="007D47D0"/>
    <w:rsid w:val="007D4C9B"/>
    <w:rsid w:val="007D512F"/>
    <w:rsid w:val="007D5A40"/>
    <w:rsid w:val="007D6433"/>
    <w:rsid w:val="007D7570"/>
    <w:rsid w:val="007E0158"/>
    <w:rsid w:val="007E0A5F"/>
    <w:rsid w:val="007E0DBD"/>
    <w:rsid w:val="007E16FF"/>
    <w:rsid w:val="007E1B11"/>
    <w:rsid w:val="007E2C55"/>
    <w:rsid w:val="007E3109"/>
    <w:rsid w:val="007E4C0A"/>
    <w:rsid w:val="007E4DB8"/>
    <w:rsid w:val="007E553D"/>
    <w:rsid w:val="007E556B"/>
    <w:rsid w:val="007E584E"/>
    <w:rsid w:val="007E6798"/>
    <w:rsid w:val="007E6A01"/>
    <w:rsid w:val="007E6B1E"/>
    <w:rsid w:val="007E7EAE"/>
    <w:rsid w:val="007F0138"/>
    <w:rsid w:val="007F0408"/>
    <w:rsid w:val="007F116A"/>
    <w:rsid w:val="007F1178"/>
    <w:rsid w:val="007F1193"/>
    <w:rsid w:val="007F144E"/>
    <w:rsid w:val="007F209D"/>
    <w:rsid w:val="007F2284"/>
    <w:rsid w:val="007F2A34"/>
    <w:rsid w:val="007F2A8B"/>
    <w:rsid w:val="007F301B"/>
    <w:rsid w:val="007F3760"/>
    <w:rsid w:val="007F3ED7"/>
    <w:rsid w:val="007F421B"/>
    <w:rsid w:val="007F4319"/>
    <w:rsid w:val="007F47DD"/>
    <w:rsid w:val="007F48A5"/>
    <w:rsid w:val="007F4929"/>
    <w:rsid w:val="007F7520"/>
    <w:rsid w:val="007F7A31"/>
    <w:rsid w:val="00803898"/>
    <w:rsid w:val="00803F2B"/>
    <w:rsid w:val="00804141"/>
    <w:rsid w:val="0080471A"/>
    <w:rsid w:val="008048B6"/>
    <w:rsid w:val="00804CC7"/>
    <w:rsid w:val="008054AD"/>
    <w:rsid w:val="00805EB9"/>
    <w:rsid w:val="00806956"/>
    <w:rsid w:val="00806F07"/>
    <w:rsid w:val="00811FF6"/>
    <w:rsid w:val="008129E7"/>
    <w:rsid w:val="008137B8"/>
    <w:rsid w:val="00813E51"/>
    <w:rsid w:val="00816B18"/>
    <w:rsid w:val="008172A2"/>
    <w:rsid w:val="0082004F"/>
    <w:rsid w:val="008200DE"/>
    <w:rsid w:val="008201D7"/>
    <w:rsid w:val="008216CA"/>
    <w:rsid w:val="00821BEC"/>
    <w:rsid w:val="008224B2"/>
    <w:rsid w:val="0082272C"/>
    <w:rsid w:val="0082284B"/>
    <w:rsid w:val="008228A4"/>
    <w:rsid w:val="008249A3"/>
    <w:rsid w:val="00824C5D"/>
    <w:rsid w:val="00825099"/>
    <w:rsid w:val="008260E8"/>
    <w:rsid w:val="00826E51"/>
    <w:rsid w:val="00827984"/>
    <w:rsid w:val="0083007F"/>
    <w:rsid w:val="00830CD1"/>
    <w:rsid w:val="00831803"/>
    <w:rsid w:val="0083184D"/>
    <w:rsid w:val="00831D25"/>
    <w:rsid w:val="00831DDC"/>
    <w:rsid w:val="008322A3"/>
    <w:rsid w:val="008322B3"/>
    <w:rsid w:val="008323D5"/>
    <w:rsid w:val="0083268B"/>
    <w:rsid w:val="00832F1F"/>
    <w:rsid w:val="00833BA6"/>
    <w:rsid w:val="00833F43"/>
    <w:rsid w:val="00834322"/>
    <w:rsid w:val="00834872"/>
    <w:rsid w:val="008351FC"/>
    <w:rsid w:val="008359B2"/>
    <w:rsid w:val="00835D24"/>
    <w:rsid w:val="00836877"/>
    <w:rsid w:val="00836A84"/>
    <w:rsid w:val="008370AD"/>
    <w:rsid w:val="00837198"/>
    <w:rsid w:val="00837E76"/>
    <w:rsid w:val="00840098"/>
    <w:rsid w:val="00841F6A"/>
    <w:rsid w:val="008424CA"/>
    <w:rsid w:val="00842A27"/>
    <w:rsid w:val="00843828"/>
    <w:rsid w:val="00843A77"/>
    <w:rsid w:val="00843F67"/>
    <w:rsid w:val="00844256"/>
    <w:rsid w:val="008456B3"/>
    <w:rsid w:val="00845A6F"/>
    <w:rsid w:val="00846D3D"/>
    <w:rsid w:val="00847C11"/>
    <w:rsid w:val="00850325"/>
    <w:rsid w:val="008513E8"/>
    <w:rsid w:val="0085377D"/>
    <w:rsid w:val="008545FB"/>
    <w:rsid w:val="008548BD"/>
    <w:rsid w:val="008553BA"/>
    <w:rsid w:val="00855A0A"/>
    <w:rsid w:val="00856366"/>
    <w:rsid w:val="008572FC"/>
    <w:rsid w:val="00857550"/>
    <w:rsid w:val="00857D94"/>
    <w:rsid w:val="00857F4F"/>
    <w:rsid w:val="00860FD4"/>
    <w:rsid w:val="008617AE"/>
    <w:rsid w:val="00861A1A"/>
    <w:rsid w:val="00861DC5"/>
    <w:rsid w:val="00862014"/>
    <w:rsid w:val="00862614"/>
    <w:rsid w:val="00862FBF"/>
    <w:rsid w:val="00863F08"/>
    <w:rsid w:val="008658A3"/>
    <w:rsid w:val="008666EF"/>
    <w:rsid w:val="00866991"/>
    <w:rsid w:val="00866BCB"/>
    <w:rsid w:val="00866D6D"/>
    <w:rsid w:val="00866D79"/>
    <w:rsid w:val="008709DA"/>
    <w:rsid w:val="00870A07"/>
    <w:rsid w:val="00870ECC"/>
    <w:rsid w:val="00871A1A"/>
    <w:rsid w:val="00872648"/>
    <w:rsid w:val="00872A72"/>
    <w:rsid w:val="00872A8B"/>
    <w:rsid w:val="00872CAE"/>
    <w:rsid w:val="0087405A"/>
    <w:rsid w:val="0087408C"/>
    <w:rsid w:val="00874B74"/>
    <w:rsid w:val="00874E7F"/>
    <w:rsid w:val="0087523B"/>
    <w:rsid w:val="00875F07"/>
    <w:rsid w:val="008766C2"/>
    <w:rsid w:val="00876E03"/>
    <w:rsid w:val="0087778B"/>
    <w:rsid w:val="00877900"/>
    <w:rsid w:val="00880AF6"/>
    <w:rsid w:val="00881088"/>
    <w:rsid w:val="00881500"/>
    <w:rsid w:val="00881B8F"/>
    <w:rsid w:val="00881FE4"/>
    <w:rsid w:val="008823BC"/>
    <w:rsid w:val="00882836"/>
    <w:rsid w:val="00883269"/>
    <w:rsid w:val="008838A0"/>
    <w:rsid w:val="0088425D"/>
    <w:rsid w:val="00885750"/>
    <w:rsid w:val="00885F86"/>
    <w:rsid w:val="008861F7"/>
    <w:rsid w:val="00886B0E"/>
    <w:rsid w:val="008901BF"/>
    <w:rsid w:val="0089076E"/>
    <w:rsid w:val="00890F38"/>
    <w:rsid w:val="00891A78"/>
    <w:rsid w:val="00891C1C"/>
    <w:rsid w:val="00891DD7"/>
    <w:rsid w:val="008922E4"/>
    <w:rsid w:val="00893963"/>
    <w:rsid w:val="0089477C"/>
    <w:rsid w:val="00894F09"/>
    <w:rsid w:val="00894FD3"/>
    <w:rsid w:val="00896209"/>
    <w:rsid w:val="00896509"/>
    <w:rsid w:val="0089756F"/>
    <w:rsid w:val="00897D67"/>
    <w:rsid w:val="00897F57"/>
    <w:rsid w:val="008A0DB4"/>
    <w:rsid w:val="008A105D"/>
    <w:rsid w:val="008A118F"/>
    <w:rsid w:val="008A2D10"/>
    <w:rsid w:val="008A2F12"/>
    <w:rsid w:val="008A36A6"/>
    <w:rsid w:val="008A3B4A"/>
    <w:rsid w:val="008A47BA"/>
    <w:rsid w:val="008A487E"/>
    <w:rsid w:val="008A5AAB"/>
    <w:rsid w:val="008A67EB"/>
    <w:rsid w:val="008A6F50"/>
    <w:rsid w:val="008A7535"/>
    <w:rsid w:val="008A7963"/>
    <w:rsid w:val="008A7E3A"/>
    <w:rsid w:val="008B0435"/>
    <w:rsid w:val="008B0944"/>
    <w:rsid w:val="008B0A7F"/>
    <w:rsid w:val="008B0FD4"/>
    <w:rsid w:val="008B1F91"/>
    <w:rsid w:val="008B2CF5"/>
    <w:rsid w:val="008B38E9"/>
    <w:rsid w:val="008B3C59"/>
    <w:rsid w:val="008B3E2F"/>
    <w:rsid w:val="008B4781"/>
    <w:rsid w:val="008B567C"/>
    <w:rsid w:val="008B5CC2"/>
    <w:rsid w:val="008B75FB"/>
    <w:rsid w:val="008B7B12"/>
    <w:rsid w:val="008C03E4"/>
    <w:rsid w:val="008C123F"/>
    <w:rsid w:val="008C13C9"/>
    <w:rsid w:val="008C1577"/>
    <w:rsid w:val="008C1B3C"/>
    <w:rsid w:val="008C22F6"/>
    <w:rsid w:val="008C3764"/>
    <w:rsid w:val="008C7705"/>
    <w:rsid w:val="008D0742"/>
    <w:rsid w:val="008D0B03"/>
    <w:rsid w:val="008D1B6B"/>
    <w:rsid w:val="008D2039"/>
    <w:rsid w:val="008D32A9"/>
    <w:rsid w:val="008D66CB"/>
    <w:rsid w:val="008E0064"/>
    <w:rsid w:val="008E0C98"/>
    <w:rsid w:val="008E0E3B"/>
    <w:rsid w:val="008E207B"/>
    <w:rsid w:val="008E2752"/>
    <w:rsid w:val="008E2CAF"/>
    <w:rsid w:val="008E35C7"/>
    <w:rsid w:val="008E4190"/>
    <w:rsid w:val="008E484C"/>
    <w:rsid w:val="008E517F"/>
    <w:rsid w:val="008E5C8D"/>
    <w:rsid w:val="008E6D09"/>
    <w:rsid w:val="008E6F97"/>
    <w:rsid w:val="008E721A"/>
    <w:rsid w:val="008F0118"/>
    <w:rsid w:val="008F0C4F"/>
    <w:rsid w:val="008F0FDA"/>
    <w:rsid w:val="008F1B25"/>
    <w:rsid w:val="008F27FE"/>
    <w:rsid w:val="008F2B60"/>
    <w:rsid w:val="008F2DE1"/>
    <w:rsid w:val="008F3941"/>
    <w:rsid w:val="008F4C76"/>
    <w:rsid w:val="008F6541"/>
    <w:rsid w:val="008F6B0E"/>
    <w:rsid w:val="008F7158"/>
    <w:rsid w:val="008F716D"/>
    <w:rsid w:val="008F7238"/>
    <w:rsid w:val="008F7994"/>
    <w:rsid w:val="008F7E31"/>
    <w:rsid w:val="008F7EA4"/>
    <w:rsid w:val="009001CE"/>
    <w:rsid w:val="0090133C"/>
    <w:rsid w:val="009019AE"/>
    <w:rsid w:val="0090279F"/>
    <w:rsid w:val="00902855"/>
    <w:rsid w:val="00903D53"/>
    <w:rsid w:val="00904D03"/>
    <w:rsid w:val="009058E4"/>
    <w:rsid w:val="0090639A"/>
    <w:rsid w:val="0090749E"/>
    <w:rsid w:val="00910FB5"/>
    <w:rsid w:val="00911E12"/>
    <w:rsid w:val="00912D02"/>
    <w:rsid w:val="0091308E"/>
    <w:rsid w:val="009145A1"/>
    <w:rsid w:val="009146E1"/>
    <w:rsid w:val="00914AA0"/>
    <w:rsid w:val="00914AC4"/>
    <w:rsid w:val="00914E16"/>
    <w:rsid w:val="00915BD1"/>
    <w:rsid w:val="00915CE1"/>
    <w:rsid w:val="009164F4"/>
    <w:rsid w:val="0091672D"/>
    <w:rsid w:val="00916AF1"/>
    <w:rsid w:val="00916B6A"/>
    <w:rsid w:val="0091747B"/>
    <w:rsid w:val="009177D2"/>
    <w:rsid w:val="009206BB"/>
    <w:rsid w:val="00920959"/>
    <w:rsid w:val="00921F7C"/>
    <w:rsid w:val="00922D56"/>
    <w:rsid w:val="00923021"/>
    <w:rsid w:val="00924E1A"/>
    <w:rsid w:val="0092558A"/>
    <w:rsid w:val="0092627A"/>
    <w:rsid w:val="009267A0"/>
    <w:rsid w:val="009273EA"/>
    <w:rsid w:val="00927B87"/>
    <w:rsid w:val="009310FE"/>
    <w:rsid w:val="0093127C"/>
    <w:rsid w:val="009317F4"/>
    <w:rsid w:val="00932711"/>
    <w:rsid w:val="00932A98"/>
    <w:rsid w:val="009339CE"/>
    <w:rsid w:val="00933A73"/>
    <w:rsid w:val="00933DCF"/>
    <w:rsid w:val="00933F7C"/>
    <w:rsid w:val="0093436C"/>
    <w:rsid w:val="00935EF4"/>
    <w:rsid w:val="009361A6"/>
    <w:rsid w:val="009376DC"/>
    <w:rsid w:val="009402D6"/>
    <w:rsid w:val="00940A20"/>
    <w:rsid w:val="00940B13"/>
    <w:rsid w:val="009413C5"/>
    <w:rsid w:val="00941469"/>
    <w:rsid w:val="0094259B"/>
    <w:rsid w:val="00942EE6"/>
    <w:rsid w:val="0094337C"/>
    <w:rsid w:val="0094428C"/>
    <w:rsid w:val="00944762"/>
    <w:rsid w:val="00944D24"/>
    <w:rsid w:val="0094744D"/>
    <w:rsid w:val="00950493"/>
    <w:rsid w:val="00950DE2"/>
    <w:rsid w:val="00950FC6"/>
    <w:rsid w:val="009524E3"/>
    <w:rsid w:val="00952D70"/>
    <w:rsid w:val="00952FEF"/>
    <w:rsid w:val="0095478B"/>
    <w:rsid w:val="009549DD"/>
    <w:rsid w:val="00955118"/>
    <w:rsid w:val="00955764"/>
    <w:rsid w:val="00956823"/>
    <w:rsid w:val="00957893"/>
    <w:rsid w:val="00957E99"/>
    <w:rsid w:val="00957F3C"/>
    <w:rsid w:val="009604B0"/>
    <w:rsid w:val="00960765"/>
    <w:rsid w:val="00961612"/>
    <w:rsid w:val="009630AF"/>
    <w:rsid w:val="009632DD"/>
    <w:rsid w:val="00963E85"/>
    <w:rsid w:val="00964256"/>
    <w:rsid w:val="00964E74"/>
    <w:rsid w:val="009651CF"/>
    <w:rsid w:val="009655B8"/>
    <w:rsid w:val="00965971"/>
    <w:rsid w:val="00966031"/>
    <w:rsid w:val="0096697A"/>
    <w:rsid w:val="0096779F"/>
    <w:rsid w:val="0097075C"/>
    <w:rsid w:val="00971CF8"/>
    <w:rsid w:val="00974556"/>
    <w:rsid w:val="009748D1"/>
    <w:rsid w:val="00974E43"/>
    <w:rsid w:val="0097652D"/>
    <w:rsid w:val="00976D66"/>
    <w:rsid w:val="00976E11"/>
    <w:rsid w:val="00977E25"/>
    <w:rsid w:val="00981862"/>
    <w:rsid w:val="00981ACC"/>
    <w:rsid w:val="00981B4A"/>
    <w:rsid w:val="00982132"/>
    <w:rsid w:val="009828B5"/>
    <w:rsid w:val="0098404E"/>
    <w:rsid w:val="00984953"/>
    <w:rsid w:val="00986BC6"/>
    <w:rsid w:val="00986CB0"/>
    <w:rsid w:val="0098739C"/>
    <w:rsid w:val="00990B0F"/>
    <w:rsid w:val="00991529"/>
    <w:rsid w:val="009923FA"/>
    <w:rsid w:val="00992C2A"/>
    <w:rsid w:val="009933E0"/>
    <w:rsid w:val="00993B68"/>
    <w:rsid w:val="00994C12"/>
    <w:rsid w:val="009956C7"/>
    <w:rsid w:val="009957B1"/>
    <w:rsid w:val="009959DE"/>
    <w:rsid w:val="00996768"/>
    <w:rsid w:val="00996BE8"/>
    <w:rsid w:val="009972B9"/>
    <w:rsid w:val="00997E27"/>
    <w:rsid w:val="009A0372"/>
    <w:rsid w:val="009A0AA0"/>
    <w:rsid w:val="009A0F92"/>
    <w:rsid w:val="009A160C"/>
    <w:rsid w:val="009A1B39"/>
    <w:rsid w:val="009A25AB"/>
    <w:rsid w:val="009A2CC9"/>
    <w:rsid w:val="009A3706"/>
    <w:rsid w:val="009A3E24"/>
    <w:rsid w:val="009A3E55"/>
    <w:rsid w:val="009A5F08"/>
    <w:rsid w:val="009A63AA"/>
    <w:rsid w:val="009A672E"/>
    <w:rsid w:val="009A6E12"/>
    <w:rsid w:val="009A6EF5"/>
    <w:rsid w:val="009B0674"/>
    <w:rsid w:val="009B081F"/>
    <w:rsid w:val="009B10F0"/>
    <w:rsid w:val="009B3FF6"/>
    <w:rsid w:val="009B41FC"/>
    <w:rsid w:val="009B422B"/>
    <w:rsid w:val="009B4BF1"/>
    <w:rsid w:val="009B4D5A"/>
    <w:rsid w:val="009B51B5"/>
    <w:rsid w:val="009B6126"/>
    <w:rsid w:val="009B6B26"/>
    <w:rsid w:val="009B7EF8"/>
    <w:rsid w:val="009C19BF"/>
    <w:rsid w:val="009C2A62"/>
    <w:rsid w:val="009C2CA4"/>
    <w:rsid w:val="009C340F"/>
    <w:rsid w:val="009C3F94"/>
    <w:rsid w:val="009C4658"/>
    <w:rsid w:val="009C4A11"/>
    <w:rsid w:val="009C61F4"/>
    <w:rsid w:val="009C7033"/>
    <w:rsid w:val="009D0CFF"/>
    <w:rsid w:val="009D22D4"/>
    <w:rsid w:val="009D2484"/>
    <w:rsid w:val="009D38C0"/>
    <w:rsid w:val="009D4102"/>
    <w:rsid w:val="009D435E"/>
    <w:rsid w:val="009D5187"/>
    <w:rsid w:val="009D6131"/>
    <w:rsid w:val="009D6551"/>
    <w:rsid w:val="009E0219"/>
    <w:rsid w:val="009E04F1"/>
    <w:rsid w:val="009E1085"/>
    <w:rsid w:val="009E15AC"/>
    <w:rsid w:val="009E1620"/>
    <w:rsid w:val="009E214B"/>
    <w:rsid w:val="009E356F"/>
    <w:rsid w:val="009E4600"/>
    <w:rsid w:val="009E7691"/>
    <w:rsid w:val="009E76D8"/>
    <w:rsid w:val="009E78BC"/>
    <w:rsid w:val="009F0098"/>
    <w:rsid w:val="009F1556"/>
    <w:rsid w:val="009F17CA"/>
    <w:rsid w:val="009F1FC9"/>
    <w:rsid w:val="009F3183"/>
    <w:rsid w:val="009F4442"/>
    <w:rsid w:val="009F5452"/>
    <w:rsid w:val="009F5BFB"/>
    <w:rsid w:val="009F6116"/>
    <w:rsid w:val="009F7B3E"/>
    <w:rsid w:val="009F7BB4"/>
    <w:rsid w:val="00A00A8D"/>
    <w:rsid w:val="00A0183C"/>
    <w:rsid w:val="00A019F3"/>
    <w:rsid w:val="00A01D17"/>
    <w:rsid w:val="00A021C9"/>
    <w:rsid w:val="00A02544"/>
    <w:rsid w:val="00A02585"/>
    <w:rsid w:val="00A02720"/>
    <w:rsid w:val="00A02BF5"/>
    <w:rsid w:val="00A038AA"/>
    <w:rsid w:val="00A03AE3"/>
    <w:rsid w:val="00A03C4F"/>
    <w:rsid w:val="00A04312"/>
    <w:rsid w:val="00A05392"/>
    <w:rsid w:val="00A066CE"/>
    <w:rsid w:val="00A06BFE"/>
    <w:rsid w:val="00A077A6"/>
    <w:rsid w:val="00A079B0"/>
    <w:rsid w:val="00A07E08"/>
    <w:rsid w:val="00A11103"/>
    <w:rsid w:val="00A12017"/>
    <w:rsid w:val="00A12DE0"/>
    <w:rsid w:val="00A13532"/>
    <w:rsid w:val="00A13549"/>
    <w:rsid w:val="00A144D6"/>
    <w:rsid w:val="00A16F8E"/>
    <w:rsid w:val="00A16FCE"/>
    <w:rsid w:val="00A17EA5"/>
    <w:rsid w:val="00A20D44"/>
    <w:rsid w:val="00A213F3"/>
    <w:rsid w:val="00A21A28"/>
    <w:rsid w:val="00A22BDA"/>
    <w:rsid w:val="00A22E37"/>
    <w:rsid w:val="00A23176"/>
    <w:rsid w:val="00A23375"/>
    <w:rsid w:val="00A25FA8"/>
    <w:rsid w:val="00A27FFB"/>
    <w:rsid w:val="00A30E8C"/>
    <w:rsid w:val="00A310C7"/>
    <w:rsid w:val="00A319C1"/>
    <w:rsid w:val="00A31B5D"/>
    <w:rsid w:val="00A32880"/>
    <w:rsid w:val="00A331B6"/>
    <w:rsid w:val="00A34004"/>
    <w:rsid w:val="00A353E5"/>
    <w:rsid w:val="00A3673C"/>
    <w:rsid w:val="00A36D40"/>
    <w:rsid w:val="00A408FC"/>
    <w:rsid w:val="00A40BCE"/>
    <w:rsid w:val="00A41AF5"/>
    <w:rsid w:val="00A422E1"/>
    <w:rsid w:val="00A42F76"/>
    <w:rsid w:val="00A4321A"/>
    <w:rsid w:val="00A43D0D"/>
    <w:rsid w:val="00A44A60"/>
    <w:rsid w:val="00A450BB"/>
    <w:rsid w:val="00A4576D"/>
    <w:rsid w:val="00A465EC"/>
    <w:rsid w:val="00A46682"/>
    <w:rsid w:val="00A46B1B"/>
    <w:rsid w:val="00A46FD3"/>
    <w:rsid w:val="00A47361"/>
    <w:rsid w:val="00A525D6"/>
    <w:rsid w:val="00A525D9"/>
    <w:rsid w:val="00A52894"/>
    <w:rsid w:val="00A528E0"/>
    <w:rsid w:val="00A52CA4"/>
    <w:rsid w:val="00A53391"/>
    <w:rsid w:val="00A5371D"/>
    <w:rsid w:val="00A53F68"/>
    <w:rsid w:val="00A55485"/>
    <w:rsid w:val="00A5550A"/>
    <w:rsid w:val="00A56152"/>
    <w:rsid w:val="00A56468"/>
    <w:rsid w:val="00A56941"/>
    <w:rsid w:val="00A5734C"/>
    <w:rsid w:val="00A5794E"/>
    <w:rsid w:val="00A610FC"/>
    <w:rsid w:val="00A61A0A"/>
    <w:rsid w:val="00A61E5A"/>
    <w:rsid w:val="00A627BF"/>
    <w:rsid w:val="00A62866"/>
    <w:rsid w:val="00A62E31"/>
    <w:rsid w:val="00A63E28"/>
    <w:rsid w:val="00A646A9"/>
    <w:rsid w:val="00A6501F"/>
    <w:rsid w:val="00A67067"/>
    <w:rsid w:val="00A70CB7"/>
    <w:rsid w:val="00A70EE1"/>
    <w:rsid w:val="00A71605"/>
    <w:rsid w:val="00A7363F"/>
    <w:rsid w:val="00A75126"/>
    <w:rsid w:val="00A75213"/>
    <w:rsid w:val="00A7523B"/>
    <w:rsid w:val="00A75E26"/>
    <w:rsid w:val="00A77574"/>
    <w:rsid w:val="00A776D7"/>
    <w:rsid w:val="00A77F62"/>
    <w:rsid w:val="00A81F37"/>
    <w:rsid w:val="00A830EC"/>
    <w:rsid w:val="00A85684"/>
    <w:rsid w:val="00A85CE1"/>
    <w:rsid w:val="00A86C08"/>
    <w:rsid w:val="00A86F26"/>
    <w:rsid w:val="00A86FEA"/>
    <w:rsid w:val="00A87001"/>
    <w:rsid w:val="00A8729B"/>
    <w:rsid w:val="00A87502"/>
    <w:rsid w:val="00A87A98"/>
    <w:rsid w:val="00A92246"/>
    <w:rsid w:val="00A92378"/>
    <w:rsid w:val="00A92ACD"/>
    <w:rsid w:val="00A93632"/>
    <w:rsid w:val="00A937CD"/>
    <w:rsid w:val="00A93D5B"/>
    <w:rsid w:val="00A94987"/>
    <w:rsid w:val="00A9550A"/>
    <w:rsid w:val="00A95E19"/>
    <w:rsid w:val="00A968FB"/>
    <w:rsid w:val="00A96A31"/>
    <w:rsid w:val="00A96A87"/>
    <w:rsid w:val="00A97EC8"/>
    <w:rsid w:val="00AA1609"/>
    <w:rsid w:val="00AA18EA"/>
    <w:rsid w:val="00AA1BEA"/>
    <w:rsid w:val="00AA249D"/>
    <w:rsid w:val="00AA26B0"/>
    <w:rsid w:val="00AA3725"/>
    <w:rsid w:val="00AA375B"/>
    <w:rsid w:val="00AA3D34"/>
    <w:rsid w:val="00AA3E03"/>
    <w:rsid w:val="00AA4052"/>
    <w:rsid w:val="00AA50E3"/>
    <w:rsid w:val="00AA520F"/>
    <w:rsid w:val="00AA535B"/>
    <w:rsid w:val="00AA5CB7"/>
    <w:rsid w:val="00AA615D"/>
    <w:rsid w:val="00AA6E92"/>
    <w:rsid w:val="00AA7091"/>
    <w:rsid w:val="00AA783E"/>
    <w:rsid w:val="00AB01D0"/>
    <w:rsid w:val="00AB0EB7"/>
    <w:rsid w:val="00AB0F68"/>
    <w:rsid w:val="00AB24F6"/>
    <w:rsid w:val="00AB2BF1"/>
    <w:rsid w:val="00AB3479"/>
    <w:rsid w:val="00AB3948"/>
    <w:rsid w:val="00AB40B7"/>
    <w:rsid w:val="00AB44E8"/>
    <w:rsid w:val="00AC0171"/>
    <w:rsid w:val="00AC07EC"/>
    <w:rsid w:val="00AC0E86"/>
    <w:rsid w:val="00AC168E"/>
    <w:rsid w:val="00AC1E65"/>
    <w:rsid w:val="00AC22C4"/>
    <w:rsid w:val="00AC5421"/>
    <w:rsid w:val="00AC580D"/>
    <w:rsid w:val="00AC5B86"/>
    <w:rsid w:val="00AC6321"/>
    <w:rsid w:val="00AC65DA"/>
    <w:rsid w:val="00AC7EF1"/>
    <w:rsid w:val="00AD1095"/>
    <w:rsid w:val="00AD17CC"/>
    <w:rsid w:val="00AD1D00"/>
    <w:rsid w:val="00AD4297"/>
    <w:rsid w:val="00AD499B"/>
    <w:rsid w:val="00AD5F79"/>
    <w:rsid w:val="00AE0798"/>
    <w:rsid w:val="00AE090B"/>
    <w:rsid w:val="00AE13F7"/>
    <w:rsid w:val="00AE21E7"/>
    <w:rsid w:val="00AE69E8"/>
    <w:rsid w:val="00AE72BE"/>
    <w:rsid w:val="00AE7F8B"/>
    <w:rsid w:val="00AF09C4"/>
    <w:rsid w:val="00AF11E8"/>
    <w:rsid w:val="00AF1678"/>
    <w:rsid w:val="00AF20C5"/>
    <w:rsid w:val="00AF2441"/>
    <w:rsid w:val="00AF2B12"/>
    <w:rsid w:val="00AF321A"/>
    <w:rsid w:val="00AF4432"/>
    <w:rsid w:val="00AF4E06"/>
    <w:rsid w:val="00AF5335"/>
    <w:rsid w:val="00AF5945"/>
    <w:rsid w:val="00AF5BAB"/>
    <w:rsid w:val="00AF5E80"/>
    <w:rsid w:val="00AF7349"/>
    <w:rsid w:val="00AF778A"/>
    <w:rsid w:val="00B00C99"/>
    <w:rsid w:val="00B014BA"/>
    <w:rsid w:val="00B017C7"/>
    <w:rsid w:val="00B027F1"/>
    <w:rsid w:val="00B037B6"/>
    <w:rsid w:val="00B03931"/>
    <w:rsid w:val="00B059A4"/>
    <w:rsid w:val="00B0621F"/>
    <w:rsid w:val="00B06654"/>
    <w:rsid w:val="00B06C96"/>
    <w:rsid w:val="00B1089E"/>
    <w:rsid w:val="00B11083"/>
    <w:rsid w:val="00B126D1"/>
    <w:rsid w:val="00B13D32"/>
    <w:rsid w:val="00B14625"/>
    <w:rsid w:val="00B147FA"/>
    <w:rsid w:val="00B152D5"/>
    <w:rsid w:val="00B153CB"/>
    <w:rsid w:val="00B15942"/>
    <w:rsid w:val="00B15C68"/>
    <w:rsid w:val="00B167F9"/>
    <w:rsid w:val="00B16A71"/>
    <w:rsid w:val="00B16C22"/>
    <w:rsid w:val="00B229AA"/>
    <w:rsid w:val="00B2358A"/>
    <w:rsid w:val="00B23A1D"/>
    <w:rsid w:val="00B245D9"/>
    <w:rsid w:val="00B24FBC"/>
    <w:rsid w:val="00B254D7"/>
    <w:rsid w:val="00B25CF5"/>
    <w:rsid w:val="00B27313"/>
    <w:rsid w:val="00B2737D"/>
    <w:rsid w:val="00B279B3"/>
    <w:rsid w:val="00B30B12"/>
    <w:rsid w:val="00B311AA"/>
    <w:rsid w:val="00B31518"/>
    <w:rsid w:val="00B31F67"/>
    <w:rsid w:val="00B3361F"/>
    <w:rsid w:val="00B33638"/>
    <w:rsid w:val="00B340E5"/>
    <w:rsid w:val="00B34237"/>
    <w:rsid w:val="00B366F5"/>
    <w:rsid w:val="00B3701F"/>
    <w:rsid w:val="00B3765B"/>
    <w:rsid w:val="00B40238"/>
    <w:rsid w:val="00B4097D"/>
    <w:rsid w:val="00B42F78"/>
    <w:rsid w:val="00B434CB"/>
    <w:rsid w:val="00B43842"/>
    <w:rsid w:val="00B43A9F"/>
    <w:rsid w:val="00B43AD2"/>
    <w:rsid w:val="00B43E9E"/>
    <w:rsid w:val="00B43F06"/>
    <w:rsid w:val="00B4468D"/>
    <w:rsid w:val="00B4547F"/>
    <w:rsid w:val="00B45935"/>
    <w:rsid w:val="00B45970"/>
    <w:rsid w:val="00B46AB7"/>
    <w:rsid w:val="00B47A93"/>
    <w:rsid w:val="00B47C8E"/>
    <w:rsid w:val="00B50090"/>
    <w:rsid w:val="00B5035E"/>
    <w:rsid w:val="00B50CDC"/>
    <w:rsid w:val="00B50E99"/>
    <w:rsid w:val="00B51D0A"/>
    <w:rsid w:val="00B52FE2"/>
    <w:rsid w:val="00B53092"/>
    <w:rsid w:val="00B5309D"/>
    <w:rsid w:val="00B535F1"/>
    <w:rsid w:val="00B54C5F"/>
    <w:rsid w:val="00B5759E"/>
    <w:rsid w:val="00B57F7B"/>
    <w:rsid w:val="00B612A3"/>
    <w:rsid w:val="00B615A4"/>
    <w:rsid w:val="00B61D9A"/>
    <w:rsid w:val="00B63032"/>
    <w:rsid w:val="00B633A6"/>
    <w:rsid w:val="00B638F0"/>
    <w:rsid w:val="00B64B13"/>
    <w:rsid w:val="00B65E6B"/>
    <w:rsid w:val="00B66595"/>
    <w:rsid w:val="00B67E0F"/>
    <w:rsid w:val="00B70C13"/>
    <w:rsid w:val="00B70CA7"/>
    <w:rsid w:val="00B70F54"/>
    <w:rsid w:val="00B71339"/>
    <w:rsid w:val="00B71520"/>
    <w:rsid w:val="00B718F6"/>
    <w:rsid w:val="00B7240C"/>
    <w:rsid w:val="00B73F47"/>
    <w:rsid w:val="00B743BB"/>
    <w:rsid w:val="00B74D3B"/>
    <w:rsid w:val="00B74E3E"/>
    <w:rsid w:val="00B768EE"/>
    <w:rsid w:val="00B76EFF"/>
    <w:rsid w:val="00B771D7"/>
    <w:rsid w:val="00B77465"/>
    <w:rsid w:val="00B8022B"/>
    <w:rsid w:val="00B8064D"/>
    <w:rsid w:val="00B8133A"/>
    <w:rsid w:val="00B82CC4"/>
    <w:rsid w:val="00B830B4"/>
    <w:rsid w:val="00B83451"/>
    <w:rsid w:val="00B84C4A"/>
    <w:rsid w:val="00B87759"/>
    <w:rsid w:val="00B878F3"/>
    <w:rsid w:val="00B87F33"/>
    <w:rsid w:val="00B9109A"/>
    <w:rsid w:val="00B9138E"/>
    <w:rsid w:val="00B91A6A"/>
    <w:rsid w:val="00B91F5C"/>
    <w:rsid w:val="00B936B9"/>
    <w:rsid w:val="00B93833"/>
    <w:rsid w:val="00B95C44"/>
    <w:rsid w:val="00B95F77"/>
    <w:rsid w:val="00B97631"/>
    <w:rsid w:val="00B9787A"/>
    <w:rsid w:val="00BA2B26"/>
    <w:rsid w:val="00BA4F95"/>
    <w:rsid w:val="00BA5AB4"/>
    <w:rsid w:val="00BA61D7"/>
    <w:rsid w:val="00BA62A5"/>
    <w:rsid w:val="00BA64EC"/>
    <w:rsid w:val="00BA674E"/>
    <w:rsid w:val="00BA6B50"/>
    <w:rsid w:val="00BA7E26"/>
    <w:rsid w:val="00BB103B"/>
    <w:rsid w:val="00BB1262"/>
    <w:rsid w:val="00BB1279"/>
    <w:rsid w:val="00BB222A"/>
    <w:rsid w:val="00BB2265"/>
    <w:rsid w:val="00BB4193"/>
    <w:rsid w:val="00BB496B"/>
    <w:rsid w:val="00BB4B59"/>
    <w:rsid w:val="00BB526E"/>
    <w:rsid w:val="00BB6017"/>
    <w:rsid w:val="00BB62F1"/>
    <w:rsid w:val="00BB6B10"/>
    <w:rsid w:val="00BB70FE"/>
    <w:rsid w:val="00BB7344"/>
    <w:rsid w:val="00BB7AF3"/>
    <w:rsid w:val="00BB7BB4"/>
    <w:rsid w:val="00BB7D98"/>
    <w:rsid w:val="00BC120C"/>
    <w:rsid w:val="00BC1CD7"/>
    <w:rsid w:val="00BC357A"/>
    <w:rsid w:val="00BC4A24"/>
    <w:rsid w:val="00BC5023"/>
    <w:rsid w:val="00BC5218"/>
    <w:rsid w:val="00BC5675"/>
    <w:rsid w:val="00BC5B4F"/>
    <w:rsid w:val="00BC5C78"/>
    <w:rsid w:val="00BC6A34"/>
    <w:rsid w:val="00BC79A8"/>
    <w:rsid w:val="00BD2199"/>
    <w:rsid w:val="00BD295D"/>
    <w:rsid w:val="00BD2B61"/>
    <w:rsid w:val="00BD37D1"/>
    <w:rsid w:val="00BD3879"/>
    <w:rsid w:val="00BD396E"/>
    <w:rsid w:val="00BD5D8A"/>
    <w:rsid w:val="00BD79EF"/>
    <w:rsid w:val="00BD7F14"/>
    <w:rsid w:val="00BD7F90"/>
    <w:rsid w:val="00BE15FE"/>
    <w:rsid w:val="00BE1829"/>
    <w:rsid w:val="00BE18A2"/>
    <w:rsid w:val="00BE1DB6"/>
    <w:rsid w:val="00BE3E25"/>
    <w:rsid w:val="00BE4684"/>
    <w:rsid w:val="00BE5732"/>
    <w:rsid w:val="00BE597D"/>
    <w:rsid w:val="00BE6BE7"/>
    <w:rsid w:val="00BE7210"/>
    <w:rsid w:val="00BE7749"/>
    <w:rsid w:val="00BF1259"/>
    <w:rsid w:val="00BF1808"/>
    <w:rsid w:val="00BF1B55"/>
    <w:rsid w:val="00BF1F78"/>
    <w:rsid w:val="00BF2989"/>
    <w:rsid w:val="00BF300F"/>
    <w:rsid w:val="00BF4331"/>
    <w:rsid w:val="00BF76ED"/>
    <w:rsid w:val="00BF7C32"/>
    <w:rsid w:val="00BF7E36"/>
    <w:rsid w:val="00C003FF"/>
    <w:rsid w:val="00C00A4F"/>
    <w:rsid w:val="00C02678"/>
    <w:rsid w:val="00C03729"/>
    <w:rsid w:val="00C03DEC"/>
    <w:rsid w:val="00C0443F"/>
    <w:rsid w:val="00C05AB2"/>
    <w:rsid w:val="00C068E1"/>
    <w:rsid w:val="00C06B12"/>
    <w:rsid w:val="00C10D96"/>
    <w:rsid w:val="00C129F2"/>
    <w:rsid w:val="00C137E7"/>
    <w:rsid w:val="00C15179"/>
    <w:rsid w:val="00C15458"/>
    <w:rsid w:val="00C16D03"/>
    <w:rsid w:val="00C17085"/>
    <w:rsid w:val="00C17137"/>
    <w:rsid w:val="00C220FC"/>
    <w:rsid w:val="00C2612E"/>
    <w:rsid w:val="00C2786E"/>
    <w:rsid w:val="00C3017B"/>
    <w:rsid w:val="00C31972"/>
    <w:rsid w:val="00C3360B"/>
    <w:rsid w:val="00C33FFD"/>
    <w:rsid w:val="00C352B8"/>
    <w:rsid w:val="00C35782"/>
    <w:rsid w:val="00C35C76"/>
    <w:rsid w:val="00C36594"/>
    <w:rsid w:val="00C373FA"/>
    <w:rsid w:val="00C3771B"/>
    <w:rsid w:val="00C37928"/>
    <w:rsid w:val="00C37B70"/>
    <w:rsid w:val="00C37DC9"/>
    <w:rsid w:val="00C37F5E"/>
    <w:rsid w:val="00C40128"/>
    <w:rsid w:val="00C407B2"/>
    <w:rsid w:val="00C412AC"/>
    <w:rsid w:val="00C41540"/>
    <w:rsid w:val="00C41B29"/>
    <w:rsid w:val="00C41C6C"/>
    <w:rsid w:val="00C4228E"/>
    <w:rsid w:val="00C436AA"/>
    <w:rsid w:val="00C43AA9"/>
    <w:rsid w:val="00C44FB5"/>
    <w:rsid w:val="00C450E5"/>
    <w:rsid w:val="00C4524B"/>
    <w:rsid w:val="00C45308"/>
    <w:rsid w:val="00C476FA"/>
    <w:rsid w:val="00C47716"/>
    <w:rsid w:val="00C47741"/>
    <w:rsid w:val="00C47BD4"/>
    <w:rsid w:val="00C500A3"/>
    <w:rsid w:val="00C500A6"/>
    <w:rsid w:val="00C500F2"/>
    <w:rsid w:val="00C5054D"/>
    <w:rsid w:val="00C5161D"/>
    <w:rsid w:val="00C5189C"/>
    <w:rsid w:val="00C51963"/>
    <w:rsid w:val="00C52031"/>
    <w:rsid w:val="00C521CF"/>
    <w:rsid w:val="00C52743"/>
    <w:rsid w:val="00C5284A"/>
    <w:rsid w:val="00C5372C"/>
    <w:rsid w:val="00C54323"/>
    <w:rsid w:val="00C55ABF"/>
    <w:rsid w:val="00C55E3B"/>
    <w:rsid w:val="00C55F80"/>
    <w:rsid w:val="00C56B94"/>
    <w:rsid w:val="00C57123"/>
    <w:rsid w:val="00C57773"/>
    <w:rsid w:val="00C60A1B"/>
    <w:rsid w:val="00C60A1C"/>
    <w:rsid w:val="00C60E46"/>
    <w:rsid w:val="00C62526"/>
    <w:rsid w:val="00C62966"/>
    <w:rsid w:val="00C62F43"/>
    <w:rsid w:val="00C64A41"/>
    <w:rsid w:val="00C64BCE"/>
    <w:rsid w:val="00C65410"/>
    <w:rsid w:val="00C664D5"/>
    <w:rsid w:val="00C66FF5"/>
    <w:rsid w:val="00C67504"/>
    <w:rsid w:val="00C67708"/>
    <w:rsid w:val="00C67919"/>
    <w:rsid w:val="00C70D26"/>
    <w:rsid w:val="00C70E62"/>
    <w:rsid w:val="00C71645"/>
    <w:rsid w:val="00C72FB4"/>
    <w:rsid w:val="00C74C33"/>
    <w:rsid w:val="00C7551E"/>
    <w:rsid w:val="00C7588D"/>
    <w:rsid w:val="00C7624C"/>
    <w:rsid w:val="00C76587"/>
    <w:rsid w:val="00C76A1F"/>
    <w:rsid w:val="00C77560"/>
    <w:rsid w:val="00C77929"/>
    <w:rsid w:val="00C77A84"/>
    <w:rsid w:val="00C77AF5"/>
    <w:rsid w:val="00C77E3D"/>
    <w:rsid w:val="00C77E75"/>
    <w:rsid w:val="00C8010F"/>
    <w:rsid w:val="00C81D0B"/>
    <w:rsid w:val="00C81D6A"/>
    <w:rsid w:val="00C867B4"/>
    <w:rsid w:val="00C87179"/>
    <w:rsid w:val="00C879FD"/>
    <w:rsid w:val="00C904FA"/>
    <w:rsid w:val="00C9104E"/>
    <w:rsid w:val="00C91135"/>
    <w:rsid w:val="00C91DD8"/>
    <w:rsid w:val="00C9292D"/>
    <w:rsid w:val="00C9341D"/>
    <w:rsid w:val="00C947C5"/>
    <w:rsid w:val="00C95103"/>
    <w:rsid w:val="00C9512F"/>
    <w:rsid w:val="00C9539C"/>
    <w:rsid w:val="00CA210F"/>
    <w:rsid w:val="00CA2728"/>
    <w:rsid w:val="00CA304A"/>
    <w:rsid w:val="00CA315E"/>
    <w:rsid w:val="00CA4D29"/>
    <w:rsid w:val="00CA5DBA"/>
    <w:rsid w:val="00CA6610"/>
    <w:rsid w:val="00CA6C23"/>
    <w:rsid w:val="00CA71EB"/>
    <w:rsid w:val="00CA7B33"/>
    <w:rsid w:val="00CB0733"/>
    <w:rsid w:val="00CB0BE5"/>
    <w:rsid w:val="00CB1244"/>
    <w:rsid w:val="00CB1398"/>
    <w:rsid w:val="00CB1459"/>
    <w:rsid w:val="00CB2CE3"/>
    <w:rsid w:val="00CB3C2D"/>
    <w:rsid w:val="00CB3D30"/>
    <w:rsid w:val="00CB4377"/>
    <w:rsid w:val="00CB468F"/>
    <w:rsid w:val="00CB54BA"/>
    <w:rsid w:val="00CB5E18"/>
    <w:rsid w:val="00CB616F"/>
    <w:rsid w:val="00CB66C0"/>
    <w:rsid w:val="00CB6859"/>
    <w:rsid w:val="00CC09C4"/>
    <w:rsid w:val="00CC0A7C"/>
    <w:rsid w:val="00CC1669"/>
    <w:rsid w:val="00CC203D"/>
    <w:rsid w:val="00CC2A49"/>
    <w:rsid w:val="00CC2A93"/>
    <w:rsid w:val="00CC382E"/>
    <w:rsid w:val="00CC4E82"/>
    <w:rsid w:val="00CC501F"/>
    <w:rsid w:val="00CC6189"/>
    <w:rsid w:val="00CC7022"/>
    <w:rsid w:val="00CC774D"/>
    <w:rsid w:val="00CC7F51"/>
    <w:rsid w:val="00CD068F"/>
    <w:rsid w:val="00CD06CB"/>
    <w:rsid w:val="00CD0C88"/>
    <w:rsid w:val="00CD11DA"/>
    <w:rsid w:val="00CD1D6B"/>
    <w:rsid w:val="00CD4646"/>
    <w:rsid w:val="00CD6750"/>
    <w:rsid w:val="00CD6E0F"/>
    <w:rsid w:val="00CD6EB7"/>
    <w:rsid w:val="00CD771A"/>
    <w:rsid w:val="00CD77CB"/>
    <w:rsid w:val="00CE1834"/>
    <w:rsid w:val="00CE22ED"/>
    <w:rsid w:val="00CE242D"/>
    <w:rsid w:val="00CE3385"/>
    <w:rsid w:val="00CE4931"/>
    <w:rsid w:val="00CE53D4"/>
    <w:rsid w:val="00CE5567"/>
    <w:rsid w:val="00CE5F88"/>
    <w:rsid w:val="00CF0B02"/>
    <w:rsid w:val="00CF0F71"/>
    <w:rsid w:val="00CF228B"/>
    <w:rsid w:val="00CF31C3"/>
    <w:rsid w:val="00CF6B0E"/>
    <w:rsid w:val="00D002D0"/>
    <w:rsid w:val="00D0058C"/>
    <w:rsid w:val="00D02B13"/>
    <w:rsid w:val="00D02BF3"/>
    <w:rsid w:val="00D03D83"/>
    <w:rsid w:val="00D046DC"/>
    <w:rsid w:val="00D05391"/>
    <w:rsid w:val="00D05DAB"/>
    <w:rsid w:val="00D0642A"/>
    <w:rsid w:val="00D069C3"/>
    <w:rsid w:val="00D06A29"/>
    <w:rsid w:val="00D073E0"/>
    <w:rsid w:val="00D120FF"/>
    <w:rsid w:val="00D129A1"/>
    <w:rsid w:val="00D13590"/>
    <w:rsid w:val="00D13D71"/>
    <w:rsid w:val="00D166C2"/>
    <w:rsid w:val="00D16E22"/>
    <w:rsid w:val="00D20337"/>
    <w:rsid w:val="00D20820"/>
    <w:rsid w:val="00D209E5"/>
    <w:rsid w:val="00D2292B"/>
    <w:rsid w:val="00D22BAA"/>
    <w:rsid w:val="00D23553"/>
    <w:rsid w:val="00D24156"/>
    <w:rsid w:val="00D2481E"/>
    <w:rsid w:val="00D24F73"/>
    <w:rsid w:val="00D254CE"/>
    <w:rsid w:val="00D25655"/>
    <w:rsid w:val="00D25BB4"/>
    <w:rsid w:val="00D25E9F"/>
    <w:rsid w:val="00D265FC"/>
    <w:rsid w:val="00D2705D"/>
    <w:rsid w:val="00D30945"/>
    <w:rsid w:val="00D311D3"/>
    <w:rsid w:val="00D3120D"/>
    <w:rsid w:val="00D32790"/>
    <w:rsid w:val="00D33378"/>
    <w:rsid w:val="00D334F2"/>
    <w:rsid w:val="00D34026"/>
    <w:rsid w:val="00D34092"/>
    <w:rsid w:val="00D34D51"/>
    <w:rsid w:val="00D3582F"/>
    <w:rsid w:val="00D40491"/>
    <w:rsid w:val="00D40682"/>
    <w:rsid w:val="00D4084D"/>
    <w:rsid w:val="00D408B1"/>
    <w:rsid w:val="00D40D79"/>
    <w:rsid w:val="00D41B60"/>
    <w:rsid w:val="00D41DC7"/>
    <w:rsid w:val="00D42F31"/>
    <w:rsid w:val="00D43966"/>
    <w:rsid w:val="00D43A58"/>
    <w:rsid w:val="00D451D2"/>
    <w:rsid w:val="00D45274"/>
    <w:rsid w:val="00D4782A"/>
    <w:rsid w:val="00D50300"/>
    <w:rsid w:val="00D51A32"/>
    <w:rsid w:val="00D52C12"/>
    <w:rsid w:val="00D536C5"/>
    <w:rsid w:val="00D53766"/>
    <w:rsid w:val="00D5406A"/>
    <w:rsid w:val="00D54B99"/>
    <w:rsid w:val="00D55ED3"/>
    <w:rsid w:val="00D562FE"/>
    <w:rsid w:val="00D5741A"/>
    <w:rsid w:val="00D577F3"/>
    <w:rsid w:val="00D57F26"/>
    <w:rsid w:val="00D608D1"/>
    <w:rsid w:val="00D61826"/>
    <w:rsid w:val="00D62273"/>
    <w:rsid w:val="00D634E1"/>
    <w:rsid w:val="00D63FEB"/>
    <w:rsid w:val="00D64486"/>
    <w:rsid w:val="00D65A94"/>
    <w:rsid w:val="00D65CC0"/>
    <w:rsid w:val="00D67BDB"/>
    <w:rsid w:val="00D67D45"/>
    <w:rsid w:val="00D67F11"/>
    <w:rsid w:val="00D70BB5"/>
    <w:rsid w:val="00D70EC3"/>
    <w:rsid w:val="00D71851"/>
    <w:rsid w:val="00D71D62"/>
    <w:rsid w:val="00D727DE"/>
    <w:rsid w:val="00D73873"/>
    <w:rsid w:val="00D74B79"/>
    <w:rsid w:val="00D7507F"/>
    <w:rsid w:val="00D75653"/>
    <w:rsid w:val="00D75A93"/>
    <w:rsid w:val="00D8023C"/>
    <w:rsid w:val="00D80CBA"/>
    <w:rsid w:val="00D80E86"/>
    <w:rsid w:val="00D814FA"/>
    <w:rsid w:val="00D81A68"/>
    <w:rsid w:val="00D81ACB"/>
    <w:rsid w:val="00D82246"/>
    <w:rsid w:val="00D82490"/>
    <w:rsid w:val="00D82CB9"/>
    <w:rsid w:val="00D83A34"/>
    <w:rsid w:val="00D856D2"/>
    <w:rsid w:val="00D858C1"/>
    <w:rsid w:val="00D8613D"/>
    <w:rsid w:val="00D862B9"/>
    <w:rsid w:val="00D876FC"/>
    <w:rsid w:val="00D87A74"/>
    <w:rsid w:val="00D909EF"/>
    <w:rsid w:val="00D90E79"/>
    <w:rsid w:val="00D93FE9"/>
    <w:rsid w:val="00D946C2"/>
    <w:rsid w:val="00D9477A"/>
    <w:rsid w:val="00D94FDB"/>
    <w:rsid w:val="00D96D33"/>
    <w:rsid w:val="00DA1388"/>
    <w:rsid w:val="00DA1DA1"/>
    <w:rsid w:val="00DA2048"/>
    <w:rsid w:val="00DA2679"/>
    <w:rsid w:val="00DA29F7"/>
    <w:rsid w:val="00DA2B55"/>
    <w:rsid w:val="00DA2D3C"/>
    <w:rsid w:val="00DA3051"/>
    <w:rsid w:val="00DA3089"/>
    <w:rsid w:val="00DA3985"/>
    <w:rsid w:val="00DA3A21"/>
    <w:rsid w:val="00DA3AC8"/>
    <w:rsid w:val="00DA44A2"/>
    <w:rsid w:val="00DA4BB2"/>
    <w:rsid w:val="00DA5762"/>
    <w:rsid w:val="00DA5BEA"/>
    <w:rsid w:val="00DA61AD"/>
    <w:rsid w:val="00DA68CF"/>
    <w:rsid w:val="00DB03E1"/>
    <w:rsid w:val="00DB0C58"/>
    <w:rsid w:val="00DB101B"/>
    <w:rsid w:val="00DB1768"/>
    <w:rsid w:val="00DB19DD"/>
    <w:rsid w:val="00DB1E05"/>
    <w:rsid w:val="00DB204B"/>
    <w:rsid w:val="00DB33C2"/>
    <w:rsid w:val="00DB3BC1"/>
    <w:rsid w:val="00DB3ECC"/>
    <w:rsid w:val="00DB3ED8"/>
    <w:rsid w:val="00DB52B0"/>
    <w:rsid w:val="00DB5CAF"/>
    <w:rsid w:val="00DB60DF"/>
    <w:rsid w:val="00DC0DE2"/>
    <w:rsid w:val="00DC0E01"/>
    <w:rsid w:val="00DC0E6F"/>
    <w:rsid w:val="00DC1E50"/>
    <w:rsid w:val="00DC34C9"/>
    <w:rsid w:val="00DC43C8"/>
    <w:rsid w:val="00DC49D3"/>
    <w:rsid w:val="00DC61F3"/>
    <w:rsid w:val="00DC6E89"/>
    <w:rsid w:val="00DC74AE"/>
    <w:rsid w:val="00DC763A"/>
    <w:rsid w:val="00DD0F69"/>
    <w:rsid w:val="00DD1A2C"/>
    <w:rsid w:val="00DD1BCE"/>
    <w:rsid w:val="00DD47AB"/>
    <w:rsid w:val="00DD48EA"/>
    <w:rsid w:val="00DD4D29"/>
    <w:rsid w:val="00DD4EAF"/>
    <w:rsid w:val="00DD51D4"/>
    <w:rsid w:val="00DD5745"/>
    <w:rsid w:val="00DD6385"/>
    <w:rsid w:val="00DD7C6A"/>
    <w:rsid w:val="00DE0AE0"/>
    <w:rsid w:val="00DE1715"/>
    <w:rsid w:val="00DE339E"/>
    <w:rsid w:val="00DE35C6"/>
    <w:rsid w:val="00DE39AD"/>
    <w:rsid w:val="00DE5BB2"/>
    <w:rsid w:val="00DE79AA"/>
    <w:rsid w:val="00DE7AA4"/>
    <w:rsid w:val="00DF048C"/>
    <w:rsid w:val="00DF0708"/>
    <w:rsid w:val="00DF0929"/>
    <w:rsid w:val="00DF1375"/>
    <w:rsid w:val="00DF1E23"/>
    <w:rsid w:val="00DF270E"/>
    <w:rsid w:val="00DF37F6"/>
    <w:rsid w:val="00DF3EEE"/>
    <w:rsid w:val="00DF41B0"/>
    <w:rsid w:val="00DF47CD"/>
    <w:rsid w:val="00DF6729"/>
    <w:rsid w:val="00E003EA"/>
    <w:rsid w:val="00E013D1"/>
    <w:rsid w:val="00E02B0C"/>
    <w:rsid w:val="00E04794"/>
    <w:rsid w:val="00E0648F"/>
    <w:rsid w:val="00E0726B"/>
    <w:rsid w:val="00E07D04"/>
    <w:rsid w:val="00E1033D"/>
    <w:rsid w:val="00E11A94"/>
    <w:rsid w:val="00E1250B"/>
    <w:rsid w:val="00E132C3"/>
    <w:rsid w:val="00E13F67"/>
    <w:rsid w:val="00E16247"/>
    <w:rsid w:val="00E1673F"/>
    <w:rsid w:val="00E1709D"/>
    <w:rsid w:val="00E2042D"/>
    <w:rsid w:val="00E20A40"/>
    <w:rsid w:val="00E20CD5"/>
    <w:rsid w:val="00E21457"/>
    <w:rsid w:val="00E21977"/>
    <w:rsid w:val="00E22244"/>
    <w:rsid w:val="00E2225E"/>
    <w:rsid w:val="00E227C1"/>
    <w:rsid w:val="00E24059"/>
    <w:rsid w:val="00E255E6"/>
    <w:rsid w:val="00E25F87"/>
    <w:rsid w:val="00E26902"/>
    <w:rsid w:val="00E26C7C"/>
    <w:rsid w:val="00E26F11"/>
    <w:rsid w:val="00E30850"/>
    <w:rsid w:val="00E309F6"/>
    <w:rsid w:val="00E30CBC"/>
    <w:rsid w:val="00E310DF"/>
    <w:rsid w:val="00E32560"/>
    <w:rsid w:val="00E334F1"/>
    <w:rsid w:val="00E35A53"/>
    <w:rsid w:val="00E36FEE"/>
    <w:rsid w:val="00E375A7"/>
    <w:rsid w:val="00E401C9"/>
    <w:rsid w:val="00E4048E"/>
    <w:rsid w:val="00E40A46"/>
    <w:rsid w:val="00E40D2E"/>
    <w:rsid w:val="00E41139"/>
    <w:rsid w:val="00E41A51"/>
    <w:rsid w:val="00E42DFF"/>
    <w:rsid w:val="00E434CB"/>
    <w:rsid w:val="00E43D80"/>
    <w:rsid w:val="00E43E67"/>
    <w:rsid w:val="00E44284"/>
    <w:rsid w:val="00E44C52"/>
    <w:rsid w:val="00E45050"/>
    <w:rsid w:val="00E451B3"/>
    <w:rsid w:val="00E45F39"/>
    <w:rsid w:val="00E46D7F"/>
    <w:rsid w:val="00E47A70"/>
    <w:rsid w:val="00E50647"/>
    <w:rsid w:val="00E50AD7"/>
    <w:rsid w:val="00E50D9E"/>
    <w:rsid w:val="00E5130A"/>
    <w:rsid w:val="00E5346D"/>
    <w:rsid w:val="00E55AE2"/>
    <w:rsid w:val="00E55CBB"/>
    <w:rsid w:val="00E568AE"/>
    <w:rsid w:val="00E56ACA"/>
    <w:rsid w:val="00E56DBD"/>
    <w:rsid w:val="00E57013"/>
    <w:rsid w:val="00E573A4"/>
    <w:rsid w:val="00E60316"/>
    <w:rsid w:val="00E60807"/>
    <w:rsid w:val="00E609FA"/>
    <w:rsid w:val="00E610A7"/>
    <w:rsid w:val="00E61327"/>
    <w:rsid w:val="00E61554"/>
    <w:rsid w:val="00E61E80"/>
    <w:rsid w:val="00E61EC4"/>
    <w:rsid w:val="00E63C88"/>
    <w:rsid w:val="00E65008"/>
    <w:rsid w:val="00E65271"/>
    <w:rsid w:val="00E65575"/>
    <w:rsid w:val="00E65D07"/>
    <w:rsid w:val="00E661B8"/>
    <w:rsid w:val="00E67997"/>
    <w:rsid w:val="00E67F3B"/>
    <w:rsid w:val="00E70390"/>
    <w:rsid w:val="00E70615"/>
    <w:rsid w:val="00E70628"/>
    <w:rsid w:val="00E7115E"/>
    <w:rsid w:val="00E72D34"/>
    <w:rsid w:val="00E730C5"/>
    <w:rsid w:val="00E73E6C"/>
    <w:rsid w:val="00E74372"/>
    <w:rsid w:val="00E747EC"/>
    <w:rsid w:val="00E74FA5"/>
    <w:rsid w:val="00E75D63"/>
    <w:rsid w:val="00E75DB8"/>
    <w:rsid w:val="00E7636A"/>
    <w:rsid w:val="00E80FAC"/>
    <w:rsid w:val="00E80FFB"/>
    <w:rsid w:val="00E81720"/>
    <w:rsid w:val="00E829F8"/>
    <w:rsid w:val="00E84C42"/>
    <w:rsid w:val="00E86338"/>
    <w:rsid w:val="00E86987"/>
    <w:rsid w:val="00E87B8E"/>
    <w:rsid w:val="00E90AC6"/>
    <w:rsid w:val="00E90B2E"/>
    <w:rsid w:val="00E91470"/>
    <w:rsid w:val="00E91F76"/>
    <w:rsid w:val="00E92DDE"/>
    <w:rsid w:val="00E93B44"/>
    <w:rsid w:val="00E9555A"/>
    <w:rsid w:val="00E965D5"/>
    <w:rsid w:val="00E96EA8"/>
    <w:rsid w:val="00E97168"/>
    <w:rsid w:val="00E97F42"/>
    <w:rsid w:val="00EA063F"/>
    <w:rsid w:val="00EA0E2C"/>
    <w:rsid w:val="00EA13F2"/>
    <w:rsid w:val="00EA2A73"/>
    <w:rsid w:val="00EA3207"/>
    <w:rsid w:val="00EA3279"/>
    <w:rsid w:val="00EA377A"/>
    <w:rsid w:val="00EA3B0B"/>
    <w:rsid w:val="00EA435E"/>
    <w:rsid w:val="00EA4427"/>
    <w:rsid w:val="00EA56A2"/>
    <w:rsid w:val="00EA7E10"/>
    <w:rsid w:val="00EB02F5"/>
    <w:rsid w:val="00EB0372"/>
    <w:rsid w:val="00EB0396"/>
    <w:rsid w:val="00EB068D"/>
    <w:rsid w:val="00EB22B4"/>
    <w:rsid w:val="00EB24B2"/>
    <w:rsid w:val="00EB3D7C"/>
    <w:rsid w:val="00EB4912"/>
    <w:rsid w:val="00EB51C4"/>
    <w:rsid w:val="00EB59B1"/>
    <w:rsid w:val="00EB6AAE"/>
    <w:rsid w:val="00EB7D30"/>
    <w:rsid w:val="00EC0377"/>
    <w:rsid w:val="00EC0BE4"/>
    <w:rsid w:val="00EC16D1"/>
    <w:rsid w:val="00EC23D5"/>
    <w:rsid w:val="00EC2698"/>
    <w:rsid w:val="00EC28EC"/>
    <w:rsid w:val="00EC3B76"/>
    <w:rsid w:val="00EC3C50"/>
    <w:rsid w:val="00EC484C"/>
    <w:rsid w:val="00EC5E4B"/>
    <w:rsid w:val="00EC60BD"/>
    <w:rsid w:val="00EC6119"/>
    <w:rsid w:val="00EC6A1A"/>
    <w:rsid w:val="00EC738D"/>
    <w:rsid w:val="00ED075C"/>
    <w:rsid w:val="00ED082A"/>
    <w:rsid w:val="00ED1030"/>
    <w:rsid w:val="00ED1849"/>
    <w:rsid w:val="00ED1F0B"/>
    <w:rsid w:val="00ED1F15"/>
    <w:rsid w:val="00ED244D"/>
    <w:rsid w:val="00ED3083"/>
    <w:rsid w:val="00ED397D"/>
    <w:rsid w:val="00ED437B"/>
    <w:rsid w:val="00ED4495"/>
    <w:rsid w:val="00ED5B07"/>
    <w:rsid w:val="00ED616D"/>
    <w:rsid w:val="00ED6F67"/>
    <w:rsid w:val="00EE0DAD"/>
    <w:rsid w:val="00EE1299"/>
    <w:rsid w:val="00EE3260"/>
    <w:rsid w:val="00EE40C9"/>
    <w:rsid w:val="00EE4D7B"/>
    <w:rsid w:val="00EE5599"/>
    <w:rsid w:val="00EE6F9E"/>
    <w:rsid w:val="00EE74AB"/>
    <w:rsid w:val="00EE754E"/>
    <w:rsid w:val="00EE7980"/>
    <w:rsid w:val="00EF06DA"/>
    <w:rsid w:val="00EF472A"/>
    <w:rsid w:val="00EF4C4A"/>
    <w:rsid w:val="00EF51E5"/>
    <w:rsid w:val="00EF57AA"/>
    <w:rsid w:val="00EF60F8"/>
    <w:rsid w:val="00F00AD6"/>
    <w:rsid w:val="00F01185"/>
    <w:rsid w:val="00F01CEC"/>
    <w:rsid w:val="00F034A6"/>
    <w:rsid w:val="00F03A96"/>
    <w:rsid w:val="00F048D3"/>
    <w:rsid w:val="00F052A0"/>
    <w:rsid w:val="00F05BA0"/>
    <w:rsid w:val="00F05C1D"/>
    <w:rsid w:val="00F0614F"/>
    <w:rsid w:val="00F07761"/>
    <w:rsid w:val="00F07D9C"/>
    <w:rsid w:val="00F07E04"/>
    <w:rsid w:val="00F10103"/>
    <w:rsid w:val="00F10770"/>
    <w:rsid w:val="00F12AC8"/>
    <w:rsid w:val="00F13601"/>
    <w:rsid w:val="00F1442A"/>
    <w:rsid w:val="00F152A8"/>
    <w:rsid w:val="00F15AC4"/>
    <w:rsid w:val="00F166DA"/>
    <w:rsid w:val="00F16D08"/>
    <w:rsid w:val="00F17764"/>
    <w:rsid w:val="00F17D70"/>
    <w:rsid w:val="00F17E01"/>
    <w:rsid w:val="00F219C2"/>
    <w:rsid w:val="00F21E82"/>
    <w:rsid w:val="00F2249A"/>
    <w:rsid w:val="00F22A5B"/>
    <w:rsid w:val="00F23E67"/>
    <w:rsid w:val="00F245EB"/>
    <w:rsid w:val="00F24841"/>
    <w:rsid w:val="00F249C8"/>
    <w:rsid w:val="00F24EC9"/>
    <w:rsid w:val="00F254EF"/>
    <w:rsid w:val="00F31020"/>
    <w:rsid w:val="00F310A1"/>
    <w:rsid w:val="00F311D0"/>
    <w:rsid w:val="00F312DD"/>
    <w:rsid w:val="00F3192C"/>
    <w:rsid w:val="00F31A10"/>
    <w:rsid w:val="00F32E6A"/>
    <w:rsid w:val="00F33312"/>
    <w:rsid w:val="00F33347"/>
    <w:rsid w:val="00F33A50"/>
    <w:rsid w:val="00F34577"/>
    <w:rsid w:val="00F347C5"/>
    <w:rsid w:val="00F369D3"/>
    <w:rsid w:val="00F372E6"/>
    <w:rsid w:val="00F373F6"/>
    <w:rsid w:val="00F376CC"/>
    <w:rsid w:val="00F407C1"/>
    <w:rsid w:val="00F408A9"/>
    <w:rsid w:val="00F41814"/>
    <w:rsid w:val="00F4208B"/>
    <w:rsid w:val="00F42AEF"/>
    <w:rsid w:val="00F43104"/>
    <w:rsid w:val="00F43CC5"/>
    <w:rsid w:val="00F43F79"/>
    <w:rsid w:val="00F45208"/>
    <w:rsid w:val="00F45B20"/>
    <w:rsid w:val="00F46050"/>
    <w:rsid w:val="00F47A5E"/>
    <w:rsid w:val="00F50E1F"/>
    <w:rsid w:val="00F512B3"/>
    <w:rsid w:val="00F516BB"/>
    <w:rsid w:val="00F521F3"/>
    <w:rsid w:val="00F52275"/>
    <w:rsid w:val="00F52B2F"/>
    <w:rsid w:val="00F531C6"/>
    <w:rsid w:val="00F53772"/>
    <w:rsid w:val="00F53775"/>
    <w:rsid w:val="00F5404D"/>
    <w:rsid w:val="00F54470"/>
    <w:rsid w:val="00F54E01"/>
    <w:rsid w:val="00F55338"/>
    <w:rsid w:val="00F564FA"/>
    <w:rsid w:val="00F5667E"/>
    <w:rsid w:val="00F5683D"/>
    <w:rsid w:val="00F56B40"/>
    <w:rsid w:val="00F5788D"/>
    <w:rsid w:val="00F57C30"/>
    <w:rsid w:val="00F57F27"/>
    <w:rsid w:val="00F57FB2"/>
    <w:rsid w:val="00F60D22"/>
    <w:rsid w:val="00F61D25"/>
    <w:rsid w:val="00F61FD7"/>
    <w:rsid w:val="00F628A8"/>
    <w:rsid w:val="00F628F1"/>
    <w:rsid w:val="00F633D0"/>
    <w:rsid w:val="00F64E88"/>
    <w:rsid w:val="00F65A6D"/>
    <w:rsid w:val="00F65FD0"/>
    <w:rsid w:val="00F66396"/>
    <w:rsid w:val="00F6667D"/>
    <w:rsid w:val="00F66794"/>
    <w:rsid w:val="00F70267"/>
    <w:rsid w:val="00F70632"/>
    <w:rsid w:val="00F712FD"/>
    <w:rsid w:val="00F71579"/>
    <w:rsid w:val="00F71708"/>
    <w:rsid w:val="00F71F7E"/>
    <w:rsid w:val="00F72E3B"/>
    <w:rsid w:val="00F7462B"/>
    <w:rsid w:val="00F757AB"/>
    <w:rsid w:val="00F75E93"/>
    <w:rsid w:val="00F7608C"/>
    <w:rsid w:val="00F761A7"/>
    <w:rsid w:val="00F76F63"/>
    <w:rsid w:val="00F77B50"/>
    <w:rsid w:val="00F8043A"/>
    <w:rsid w:val="00F80C76"/>
    <w:rsid w:val="00F81238"/>
    <w:rsid w:val="00F81BC6"/>
    <w:rsid w:val="00F82514"/>
    <w:rsid w:val="00F82867"/>
    <w:rsid w:val="00F83349"/>
    <w:rsid w:val="00F8375B"/>
    <w:rsid w:val="00F86C43"/>
    <w:rsid w:val="00F87366"/>
    <w:rsid w:val="00F90B5F"/>
    <w:rsid w:val="00F9100E"/>
    <w:rsid w:val="00F9154B"/>
    <w:rsid w:val="00F91670"/>
    <w:rsid w:val="00F918ED"/>
    <w:rsid w:val="00F9203C"/>
    <w:rsid w:val="00F923A8"/>
    <w:rsid w:val="00F92E0E"/>
    <w:rsid w:val="00F93C45"/>
    <w:rsid w:val="00F946AA"/>
    <w:rsid w:val="00F9490A"/>
    <w:rsid w:val="00F94D7E"/>
    <w:rsid w:val="00F94EFE"/>
    <w:rsid w:val="00F9653E"/>
    <w:rsid w:val="00F969B0"/>
    <w:rsid w:val="00F97FB2"/>
    <w:rsid w:val="00FA012E"/>
    <w:rsid w:val="00FA126C"/>
    <w:rsid w:val="00FA17CA"/>
    <w:rsid w:val="00FA25C1"/>
    <w:rsid w:val="00FA28CC"/>
    <w:rsid w:val="00FA2F59"/>
    <w:rsid w:val="00FA3275"/>
    <w:rsid w:val="00FA3305"/>
    <w:rsid w:val="00FA3624"/>
    <w:rsid w:val="00FA3947"/>
    <w:rsid w:val="00FA394E"/>
    <w:rsid w:val="00FA49C7"/>
    <w:rsid w:val="00FA54FF"/>
    <w:rsid w:val="00FA5C64"/>
    <w:rsid w:val="00FA6141"/>
    <w:rsid w:val="00FA6227"/>
    <w:rsid w:val="00FA69CB"/>
    <w:rsid w:val="00FB0C9D"/>
    <w:rsid w:val="00FB243F"/>
    <w:rsid w:val="00FB2BDE"/>
    <w:rsid w:val="00FB2E2B"/>
    <w:rsid w:val="00FB34BF"/>
    <w:rsid w:val="00FB4588"/>
    <w:rsid w:val="00FB4856"/>
    <w:rsid w:val="00FB6502"/>
    <w:rsid w:val="00FB70C9"/>
    <w:rsid w:val="00FC0633"/>
    <w:rsid w:val="00FC0E40"/>
    <w:rsid w:val="00FC0F7C"/>
    <w:rsid w:val="00FC160B"/>
    <w:rsid w:val="00FC1CE8"/>
    <w:rsid w:val="00FC31EA"/>
    <w:rsid w:val="00FC3287"/>
    <w:rsid w:val="00FC426B"/>
    <w:rsid w:val="00FC444E"/>
    <w:rsid w:val="00FC4C02"/>
    <w:rsid w:val="00FC59F8"/>
    <w:rsid w:val="00FC5C13"/>
    <w:rsid w:val="00FC6918"/>
    <w:rsid w:val="00FC6A60"/>
    <w:rsid w:val="00FC6A6B"/>
    <w:rsid w:val="00FD0320"/>
    <w:rsid w:val="00FD0FD6"/>
    <w:rsid w:val="00FD3D3A"/>
    <w:rsid w:val="00FD3D85"/>
    <w:rsid w:val="00FD3DAE"/>
    <w:rsid w:val="00FD59F2"/>
    <w:rsid w:val="00FD5F7B"/>
    <w:rsid w:val="00FD72FF"/>
    <w:rsid w:val="00FD7C61"/>
    <w:rsid w:val="00FE02D8"/>
    <w:rsid w:val="00FE078B"/>
    <w:rsid w:val="00FE126B"/>
    <w:rsid w:val="00FE12CC"/>
    <w:rsid w:val="00FE1CA7"/>
    <w:rsid w:val="00FE2FFA"/>
    <w:rsid w:val="00FE2FFC"/>
    <w:rsid w:val="00FE345A"/>
    <w:rsid w:val="00FE5427"/>
    <w:rsid w:val="00FE65E5"/>
    <w:rsid w:val="00FE6900"/>
    <w:rsid w:val="00FE6F2D"/>
    <w:rsid w:val="00FF14A9"/>
    <w:rsid w:val="00FF1805"/>
    <w:rsid w:val="00FF1854"/>
    <w:rsid w:val="00FF1DEA"/>
    <w:rsid w:val="00FF1E81"/>
    <w:rsid w:val="00FF232F"/>
    <w:rsid w:val="00FF3E8E"/>
    <w:rsid w:val="00FF4F3B"/>
    <w:rsid w:val="00FF643A"/>
    <w:rsid w:val="00FF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42BAEA4F"/>
  <w15:docId w15:val="{648F842A-2EE7-4030-ACFE-0800BA126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40"/>
      <w:ind w:left="709"/>
    </w:pPr>
    <w:rPr>
      <w:sz w:val="24"/>
      <w:lang w:eastAsia="en-US"/>
    </w:rPr>
  </w:style>
  <w:style w:type="paragraph" w:styleId="Heading1">
    <w:name w:val="heading 1"/>
    <w:basedOn w:val="Normal"/>
    <w:next w:val="TempNormal"/>
    <w:qFormat/>
    <w:pPr>
      <w:numPr>
        <w:numId w:val="1"/>
      </w:numPr>
      <w:outlineLvl w:val="0"/>
    </w:pPr>
    <w:rPr>
      <w:b/>
      <w:kern w:val="28"/>
      <w:u w:val="single"/>
    </w:rPr>
  </w:style>
  <w:style w:type="paragraph" w:styleId="Heading2">
    <w:name w:val="heading 2"/>
    <w:basedOn w:val="Normal"/>
    <w:next w:val="Normal"/>
    <w:qFormat/>
    <w:pPr>
      <w:numPr>
        <w:ilvl w:val="1"/>
        <w:numId w:val="1"/>
      </w:numPr>
      <w:outlineLvl w:val="1"/>
    </w:pPr>
  </w:style>
  <w:style w:type="paragraph" w:styleId="Heading3">
    <w:name w:val="heading 3"/>
    <w:basedOn w:val="Normal"/>
    <w:next w:val="Normal"/>
    <w:qFormat/>
    <w:pPr>
      <w:numPr>
        <w:ilvl w:val="2"/>
        <w:numId w:val="1"/>
      </w:numPr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utoRedefine/>
    <w:rsid w:val="00850325"/>
    <w:pPr>
      <w:tabs>
        <w:tab w:val="center" w:pos="4153"/>
        <w:tab w:val="right" w:pos="8306"/>
      </w:tabs>
      <w:spacing w:after="120"/>
      <w:jc w:val="center"/>
    </w:pPr>
    <w:rPr>
      <w:sz w:val="16"/>
      <w:szCs w:val="16"/>
      <w:lang w:eastAsia="en-US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Salutation">
    <w:name w:val="Salutation"/>
    <w:basedOn w:val="Normal"/>
    <w:next w:val="Normal"/>
  </w:style>
  <w:style w:type="paragraph" w:customStyle="1" w:styleId="TableNormal0">
    <w:name w:val="TableNormal"/>
    <w:rPr>
      <w:noProof/>
      <w:sz w:val="24"/>
      <w:lang w:val="en-US" w:eastAsia="en-US"/>
    </w:rPr>
  </w:style>
  <w:style w:type="paragraph" w:customStyle="1" w:styleId="DocHeading">
    <w:name w:val="DocHeading"/>
    <w:basedOn w:val="Normal"/>
    <w:next w:val="Normal"/>
    <w:rPr>
      <w:b/>
      <w:caps/>
      <w:u w:val="single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customStyle="1" w:styleId="BodyText">
    <w:name w:val="BodyText"/>
    <w:basedOn w:val="Normal"/>
    <w:pPr>
      <w:spacing w:after="120"/>
      <w:ind w:left="720" w:hanging="720"/>
    </w:pPr>
  </w:style>
  <w:style w:type="character" w:customStyle="1" w:styleId="Heading1Underline">
    <w:name w:val="Heading1Underline"/>
    <w:rPr>
      <w:u w:val="single"/>
    </w:rPr>
  </w:style>
  <w:style w:type="paragraph" w:customStyle="1" w:styleId="TempNormal">
    <w:name w:val="TempNormal"/>
    <w:basedOn w:val="Normal"/>
  </w:style>
  <w:style w:type="paragraph" w:styleId="BodyText0">
    <w:name w:val="Body Text"/>
    <w:basedOn w:val="Normal"/>
    <w:next w:val="Normal"/>
    <w:link w:val="BodyTextChar"/>
    <w:pPr>
      <w:spacing w:after="120"/>
      <w:ind w:left="680"/>
    </w:pPr>
  </w:style>
  <w:style w:type="paragraph" w:customStyle="1" w:styleId="TableNormalBold">
    <w:name w:val="TableNormalBold"/>
    <w:basedOn w:val="TableNormal0"/>
    <w:rPr>
      <w:b/>
    </w:rPr>
  </w:style>
  <w:style w:type="table" w:styleId="TableGrid">
    <w:name w:val="Table Grid"/>
    <w:basedOn w:val="TableNormal"/>
    <w:rsid w:val="00737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0E3E38"/>
    <w:pPr>
      <w:spacing w:before="100" w:beforeAutospacing="1" w:after="100" w:afterAutospacing="1"/>
      <w:ind w:left="0"/>
    </w:pPr>
    <w:rPr>
      <w:color w:val="000000"/>
      <w:szCs w:val="24"/>
      <w:lang w:eastAsia="en-GB"/>
    </w:rPr>
  </w:style>
  <w:style w:type="paragraph" w:styleId="BalloonText">
    <w:name w:val="Balloon Text"/>
    <w:basedOn w:val="Normal"/>
    <w:link w:val="BalloonTextChar"/>
    <w:rsid w:val="003B584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B584B"/>
    <w:rPr>
      <w:rFonts w:ascii="Tahoma" w:hAnsi="Tahoma" w:cs="Tahoma"/>
      <w:sz w:val="16"/>
      <w:szCs w:val="16"/>
      <w:lang w:eastAsia="en-US"/>
    </w:rPr>
  </w:style>
  <w:style w:type="character" w:customStyle="1" w:styleId="BodyTextChar">
    <w:name w:val="Body Text Char"/>
    <w:link w:val="BodyText0"/>
    <w:rsid w:val="00BB4B59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217B63"/>
    <w:pPr>
      <w:ind w:left="720"/>
      <w:contextualSpacing/>
    </w:pPr>
  </w:style>
  <w:style w:type="character" w:styleId="Hyperlink">
    <w:name w:val="Hyperlink"/>
    <w:basedOn w:val="DefaultParagraphFont"/>
    <w:unhideWhenUsed/>
    <w:rsid w:val="00C77E7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7615D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615D1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615D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615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615D1"/>
    <w:rPr>
      <w:b/>
      <w:bCs/>
      <w:lang w:eastAsia="en-US"/>
    </w:rPr>
  </w:style>
  <w:style w:type="paragraph" w:customStyle="1" w:styleId="Default">
    <w:name w:val="Default"/>
    <w:rsid w:val="006949D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6949DA"/>
    <w:rPr>
      <w:color w:val="800080" w:themeColor="followedHyperlink"/>
      <w:u w:val="single"/>
    </w:rPr>
  </w:style>
  <w:style w:type="paragraph" w:customStyle="1" w:styleId="address">
    <w:name w:val="address"/>
    <w:basedOn w:val="Normal"/>
    <w:rsid w:val="00B63032"/>
    <w:pPr>
      <w:spacing w:before="100" w:beforeAutospacing="1" w:after="100" w:afterAutospacing="1"/>
      <w:ind w:left="0"/>
    </w:pPr>
    <w:rPr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lerk@silchester-pc.gov.uk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ally\Local%20Settings\Temporary%20Internet%20Files\OLKD\Silchester%20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C4FE94-60F7-4B5E-93A5-D02DC0CD7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Silchester Agenda</Template>
  <TotalTime>29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FOR MEETING</vt:lpstr>
    </vt:vector>
  </TitlesOfParts>
  <Company>IT Training and PC Services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MEETING</dc:title>
  <dc:creator>Cally Morris</dc:creator>
  <cp:lastModifiedBy>Chris Gunnell</cp:lastModifiedBy>
  <cp:revision>30</cp:revision>
  <cp:lastPrinted>2022-12-23T10:32:00Z</cp:lastPrinted>
  <dcterms:created xsi:type="dcterms:W3CDTF">2022-12-14T09:11:00Z</dcterms:created>
  <dcterms:modified xsi:type="dcterms:W3CDTF">2022-12-23T10:32:00Z</dcterms:modified>
</cp:coreProperties>
</file>